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B7DB" w14:textId="77777777" w:rsidR="00430836" w:rsidRPr="00430836" w:rsidRDefault="00430836" w:rsidP="00430836">
      <w:pPr>
        <w:keepNext/>
        <w:keepLines/>
        <w:spacing w:before="360" w:after="80" w:line="259" w:lineRule="auto"/>
        <w:outlineLvl w:val="0"/>
        <w:rPr>
          <w:rFonts w:ascii="Aptos Display" w:eastAsia="Yu Gothic Light" w:hAnsi="Aptos Display" w:cs="Times New Roman"/>
          <w:color w:val="0F4761"/>
          <w:kern w:val="2"/>
          <w:sz w:val="40"/>
          <w:szCs w:val="40"/>
          <w:lang w:val="en-AU" w:eastAsia="en-US"/>
          <w14:ligatures w14:val="standardContextual"/>
        </w:rPr>
      </w:pPr>
      <w:r w:rsidRPr="00430836">
        <w:rPr>
          <w:rFonts w:ascii="Aptos Display" w:eastAsia="Yu Gothic Light" w:hAnsi="Aptos Display" w:cs="Times New Roman"/>
          <w:color w:val="365F91"/>
          <w:kern w:val="2"/>
          <w:sz w:val="40"/>
          <w:szCs w:val="40"/>
          <w:lang w:val="en-AU" w:eastAsia="en-US"/>
          <w14:ligatures w14:val="standardContextual"/>
        </w:rPr>
        <w:t>Director</w:t>
      </w:r>
      <w:r w:rsidRPr="00430836">
        <w:rPr>
          <w:rFonts w:ascii="Aptos Display" w:eastAsia="Yu Gothic Light" w:hAnsi="Aptos Display" w:cs="Times New Roman"/>
          <w:color w:val="365F91"/>
          <w:spacing w:val="-15"/>
          <w:kern w:val="2"/>
          <w:sz w:val="40"/>
          <w:szCs w:val="40"/>
          <w:lang w:val="en-AU" w:eastAsia="en-US"/>
          <w14:ligatures w14:val="standardContextual"/>
        </w:rPr>
        <w:t xml:space="preserve"> Expression of Interest Form </w:t>
      </w:r>
    </w:p>
    <w:p w14:paraId="4C4B4F35" w14:textId="77777777" w:rsidR="00430836" w:rsidRPr="00430836" w:rsidRDefault="00430836" w:rsidP="00430836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0"/>
          <w:szCs w:val="20"/>
          <w:lang w:val="en-US" w:eastAsia="en-US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544"/>
        <w:gridCol w:w="1277"/>
        <w:gridCol w:w="2838"/>
      </w:tblGrid>
      <w:tr w:rsidR="00430836" w:rsidRPr="00430836" w14:paraId="7B4831DE" w14:textId="77777777" w:rsidTr="004A3E18">
        <w:trPr>
          <w:trHeight w:val="579"/>
        </w:trPr>
        <w:tc>
          <w:tcPr>
            <w:tcW w:w="1839" w:type="dxa"/>
            <w:shd w:val="clear" w:color="auto" w:fill="DBE4F0"/>
          </w:tcPr>
          <w:p w14:paraId="002A928D" w14:textId="67CC174C" w:rsidR="00430836" w:rsidRPr="00430836" w:rsidRDefault="00430836" w:rsidP="00430836">
            <w:pPr>
              <w:widowControl w:val="0"/>
              <w:autoSpaceDE w:val="0"/>
              <w:autoSpaceDN w:val="0"/>
              <w:spacing w:before="60" w:after="0" w:line="240" w:lineRule="auto"/>
              <w:ind w:left="107" w:right="422"/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</w:pPr>
            <w:r w:rsidRPr="00430836">
              <w:rPr>
                <w:rFonts w:ascii="Aptos" w:eastAsia="Arial" w:hAnsi="Aptos" w:cs="Arial"/>
                <w:b/>
                <w:spacing w:val="-2"/>
                <w:sz w:val="20"/>
                <w:szCs w:val="22"/>
                <w:lang w:val="en-US" w:eastAsia="en-US"/>
              </w:rPr>
              <w:t>Candidate</w:t>
            </w:r>
            <w:r w:rsidR="005450DE">
              <w:rPr>
                <w:rFonts w:ascii="Aptos" w:eastAsia="Arial" w:hAnsi="Aptos" w:cs="Arial"/>
                <w:b/>
                <w:spacing w:val="-2"/>
                <w:sz w:val="20"/>
                <w:szCs w:val="22"/>
                <w:lang w:val="en-US" w:eastAsia="en-US"/>
              </w:rPr>
              <w:t xml:space="preserve"> </w:t>
            </w:r>
            <w:r w:rsidRPr="00430836">
              <w:rPr>
                <w:rFonts w:ascii="Aptos" w:eastAsia="Arial" w:hAnsi="Aptos" w:cs="Arial"/>
                <w:b/>
                <w:spacing w:val="-4"/>
                <w:sz w:val="20"/>
                <w:szCs w:val="22"/>
                <w:lang w:val="en-US" w:eastAsia="en-US"/>
              </w:rPr>
              <w:t>Name</w:t>
            </w:r>
          </w:p>
        </w:tc>
        <w:tc>
          <w:tcPr>
            <w:tcW w:w="7659" w:type="dxa"/>
            <w:gridSpan w:val="3"/>
          </w:tcPr>
          <w:p w14:paraId="7C44ED15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2"/>
                <w:lang w:val="en-US" w:eastAsia="en-US"/>
              </w:rPr>
            </w:pPr>
          </w:p>
        </w:tc>
      </w:tr>
      <w:tr w:rsidR="00430836" w:rsidRPr="00430836" w14:paraId="6F7BF58F" w14:textId="77777777" w:rsidTr="004A3E18">
        <w:trPr>
          <w:trHeight w:val="350"/>
        </w:trPr>
        <w:tc>
          <w:tcPr>
            <w:tcW w:w="1839" w:type="dxa"/>
            <w:shd w:val="clear" w:color="auto" w:fill="DBE4F0"/>
          </w:tcPr>
          <w:p w14:paraId="1BAE07D0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before="62" w:after="0" w:line="240" w:lineRule="auto"/>
              <w:ind w:left="107"/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</w:pPr>
            <w:r w:rsidRPr="00430836">
              <w:rPr>
                <w:rFonts w:ascii="Aptos" w:eastAsia="Arial" w:hAnsi="Aptos" w:cs="Arial"/>
                <w:b/>
                <w:spacing w:val="-2"/>
                <w:sz w:val="20"/>
                <w:szCs w:val="22"/>
                <w:lang w:val="en-US" w:eastAsia="en-US"/>
              </w:rPr>
              <w:t>Address</w:t>
            </w:r>
          </w:p>
        </w:tc>
        <w:tc>
          <w:tcPr>
            <w:tcW w:w="7659" w:type="dxa"/>
            <w:gridSpan w:val="3"/>
          </w:tcPr>
          <w:p w14:paraId="7E6E7B45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2"/>
                <w:lang w:val="en-US" w:eastAsia="en-US"/>
              </w:rPr>
            </w:pPr>
          </w:p>
        </w:tc>
      </w:tr>
      <w:tr w:rsidR="00430836" w:rsidRPr="00430836" w14:paraId="639E4350" w14:textId="77777777" w:rsidTr="004A3E18">
        <w:trPr>
          <w:trHeight w:val="350"/>
        </w:trPr>
        <w:tc>
          <w:tcPr>
            <w:tcW w:w="1839" w:type="dxa"/>
            <w:shd w:val="clear" w:color="auto" w:fill="DBE4F0"/>
          </w:tcPr>
          <w:p w14:paraId="01885395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before="60" w:after="0" w:line="240" w:lineRule="auto"/>
              <w:ind w:left="107"/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</w:pPr>
            <w:r w:rsidRPr="00430836"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  <w:t>Email</w:t>
            </w:r>
            <w:r w:rsidRPr="00430836">
              <w:rPr>
                <w:rFonts w:ascii="Aptos" w:eastAsia="Arial" w:hAnsi="Aptos" w:cs="Arial"/>
                <w:b/>
                <w:spacing w:val="-1"/>
                <w:sz w:val="20"/>
                <w:szCs w:val="22"/>
                <w:lang w:val="en-US" w:eastAsia="en-US"/>
              </w:rPr>
              <w:t xml:space="preserve"> </w:t>
            </w:r>
            <w:r w:rsidRPr="00430836">
              <w:rPr>
                <w:rFonts w:ascii="Aptos" w:eastAsia="Arial" w:hAnsi="Aptos" w:cs="Arial"/>
                <w:b/>
                <w:spacing w:val="-2"/>
                <w:sz w:val="20"/>
                <w:szCs w:val="22"/>
                <w:lang w:val="en-US" w:eastAsia="en-US"/>
              </w:rPr>
              <w:t>Address</w:t>
            </w:r>
          </w:p>
        </w:tc>
        <w:tc>
          <w:tcPr>
            <w:tcW w:w="3544" w:type="dxa"/>
          </w:tcPr>
          <w:p w14:paraId="65FB2C81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2"/>
                <w:lang w:val="en-US" w:eastAsia="en-US"/>
              </w:rPr>
            </w:pPr>
          </w:p>
        </w:tc>
        <w:tc>
          <w:tcPr>
            <w:tcW w:w="1277" w:type="dxa"/>
            <w:shd w:val="clear" w:color="auto" w:fill="DBE4F0"/>
          </w:tcPr>
          <w:p w14:paraId="6FE7459A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before="60" w:after="0" w:line="240" w:lineRule="auto"/>
              <w:ind w:left="137"/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</w:pPr>
            <w:r w:rsidRPr="00430836">
              <w:rPr>
                <w:rFonts w:ascii="Aptos" w:eastAsia="Arial" w:hAnsi="Aptos" w:cs="Arial"/>
                <w:b/>
                <w:spacing w:val="-2"/>
                <w:sz w:val="20"/>
                <w:szCs w:val="22"/>
                <w:lang w:val="en-US" w:eastAsia="en-US"/>
              </w:rPr>
              <w:t>Telephone</w:t>
            </w:r>
          </w:p>
        </w:tc>
        <w:tc>
          <w:tcPr>
            <w:tcW w:w="2838" w:type="dxa"/>
          </w:tcPr>
          <w:p w14:paraId="16660A1A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2"/>
                <w:lang w:val="en-US" w:eastAsia="en-US"/>
              </w:rPr>
            </w:pPr>
          </w:p>
        </w:tc>
      </w:tr>
    </w:tbl>
    <w:p w14:paraId="498932EC" w14:textId="77777777" w:rsidR="00430836" w:rsidRPr="00430836" w:rsidRDefault="00430836" w:rsidP="00430836">
      <w:pPr>
        <w:widowControl w:val="0"/>
        <w:autoSpaceDE w:val="0"/>
        <w:autoSpaceDN w:val="0"/>
        <w:spacing w:before="53" w:after="0" w:line="240" w:lineRule="auto"/>
        <w:rPr>
          <w:rFonts w:ascii="Arial" w:eastAsia="Arial" w:hAnsi="Arial" w:cs="Arial"/>
          <w:sz w:val="20"/>
          <w:szCs w:val="20"/>
          <w:lang w:val="en-US" w:eastAsia="en-US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</w:tblGrid>
      <w:tr w:rsidR="00430836" w:rsidRPr="00430836" w14:paraId="7833D8EB" w14:textId="77777777" w:rsidTr="00C3649F">
        <w:trPr>
          <w:trHeight w:val="230"/>
        </w:trPr>
        <w:tc>
          <w:tcPr>
            <w:tcW w:w="9498" w:type="dxa"/>
            <w:shd w:val="clear" w:color="auto" w:fill="B8CCE3"/>
          </w:tcPr>
          <w:p w14:paraId="2F735FED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</w:pPr>
            <w:r w:rsidRPr="00430836">
              <w:rPr>
                <w:rFonts w:ascii="Aptos" w:eastAsia="Arial" w:hAnsi="Aptos" w:cs="Arial"/>
                <w:b/>
                <w:sz w:val="20"/>
                <w:szCs w:val="22"/>
                <w:lang w:val="en-US" w:eastAsia="en-US"/>
              </w:rPr>
              <w:t xml:space="preserve">EXPRESSION OF INTEREST </w:t>
            </w:r>
            <w:r w:rsidRPr="00430836">
              <w:rPr>
                <w:rFonts w:ascii="Aptos" w:eastAsia="Arial" w:hAnsi="Aptos" w:cs="Arial"/>
                <w:b/>
                <w:spacing w:val="-4"/>
                <w:sz w:val="20"/>
                <w:szCs w:val="22"/>
                <w:lang w:val="en-US" w:eastAsia="en-US"/>
              </w:rPr>
              <w:t>FORM</w:t>
            </w:r>
          </w:p>
        </w:tc>
      </w:tr>
      <w:tr w:rsidR="00430836" w:rsidRPr="00430836" w14:paraId="7BD97A89" w14:textId="77777777" w:rsidTr="00C3649F">
        <w:trPr>
          <w:trHeight w:val="644"/>
        </w:trPr>
        <w:tc>
          <w:tcPr>
            <w:tcW w:w="9498" w:type="dxa"/>
            <w:shd w:val="clear" w:color="auto" w:fill="DBE4F0"/>
            <w:vAlign w:val="center"/>
          </w:tcPr>
          <w:p w14:paraId="6F431715" w14:textId="1D550AAF" w:rsidR="00430836" w:rsidRPr="00C3649F" w:rsidRDefault="009A0C0E" w:rsidP="00C3649F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</w:pPr>
            <w:r w:rsidRPr="00C3649F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Motivation and Alignment</w:t>
            </w:r>
            <w:r w:rsidR="00430836" w:rsidRPr="008C3419">
              <w:rPr>
                <w:rFonts w:ascii="Aptos" w:eastAsia="Arial" w:hAnsi="Aptos" w:cs="Arial"/>
                <w:spacing w:val="-2"/>
                <w:sz w:val="20"/>
                <w:szCs w:val="20"/>
                <w:lang w:val="en-US" w:eastAsia="en-US"/>
              </w:rPr>
              <w:t>:</w:t>
            </w:r>
            <w:r w:rsidR="009B56DF" w:rsidRPr="008C3419">
              <w:rPr>
                <w:rFonts w:ascii="Aptos" w:eastAsia="Arial" w:hAnsi="Aptos" w:cs="Arial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r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Please outline your reasons for seeking election as a Director of Endeavour Foundation and how your interests and values align with </w:t>
            </w:r>
            <w:r w:rsidR="00B37291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Endeavour </w:t>
            </w:r>
            <w:r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Foundation’s purpose and objectives.</w:t>
            </w:r>
          </w:p>
        </w:tc>
      </w:tr>
      <w:tr w:rsidR="00430836" w:rsidRPr="00430836" w14:paraId="4D0E9C39" w14:textId="77777777" w:rsidTr="00C3649F">
        <w:trPr>
          <w:trHeight w:val="1379"/>
        </w:trPr>
        <w:tc>
          <w:tcPr>
            <w:tcW w:w="9498" w:type="dxa"/>
          </w:tcPr>
          <w:p w14:paraId="613EC7FD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08B163E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2E1207E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1A83EB2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E79D9A1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139EBA5A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B5FCAE6" w14:textId="77777777" w:rsid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92B861A" w14:textId="77777777" w:rsidR="0072218D" w:rsidRPr="00430836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4F7C497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03DADB9" w14:textId="77777777" w:rsid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10F9EB7" w14:textId="77777777" w:rsidR="00EA7877" w:rsidRDefault="00EA7877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D58ED63" w14:textId="77777777" w:rsidR="00EA7877" w:rsidRDefault="00EA7877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98004A6" w14:textId="77777777" w:rsidR="00EA7877" w:rsidRDefault="00EA7877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558B8EF" w14:textId="77777777" w:rsidR="00EA7877" w:rsidRDefault="00EA7877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3B57807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E8AF132" w14:textId="77777777" w:rsidR="00EA7877" w:rsidRDefault="00EA7877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8E9169F" w14:textId="77777777" w:rsidR="00EA7877" w:rsidRPr="00430836" w:rsidRDefault="00EA7877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93E5604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776C00D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1B2A271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</w:tc>
      </w:tr>
      <w:tr w:rsidR="00430836" w:rsidRPr="00430836" w14:paraId="131CA803" w14:textId="77777777" w:rsidTr="00C3649F">
        <w:trPr>
          <w:trHeight w:val="460"/>
        </w:trPr>
        <w:tc>
          <w:tcPr>
            <w:tcW w:w="9498" w:type="dxa"/>
            <w:shd w:val="clear" w:color="auto" w:fill="DBE4F0"/>
          </w:tcPr>
          <w:p w14:paraId="4A35F59F" w14:textId="04AE348F" w:rsidR="00430836" w:rsidRPr="008C3419" w:rsidRDefault="00430836" w:rsidP="00C3649F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</w:pPr>
            <w:r w:rsidRPr="00C3649F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Lived</w:t>
            </w:r>
            <w:r w:rsidRPr="00C3649F">
              <w:rPr>
                <w:rFonts w:ascii="Aptos" w:eastAsia="Arial" w:hAnsi="Aptos" w:cs="Arial"/>
                <w:b/>
                <w:spacing w:val="-1"/>
                <w:sz w:val="20"/>
                <w:szCs w:val="20"/>
                <w:lang w:val="en-US" w:eastAsia="en-US"/>
              </w:rPr>
              <w:t xml:space="preserve"> </w:t>
            </w:r>
            <w:r w:rsidRPr="00C3649F">
              <w:rPr>
                <w:rFonts w:ascii="Aptos" w:eastAsia="Arial" w:hAnsi="Aptos" w:cs="Arial"/>
                <w:b/>
                <w:spacing w:val="-2"/>
                <w:sz w:val="20"/>
                <w:szCs w:val="20"/>
                <w:lang w:val="en-US" w:eastAsia="en-US"/>
              </w:rPr>
              <w:t>Experience</w:t>
            </w:r>
            <w:r w:rsidR="00B37291" w:rsidRPr="008C3419">
              <w:rPr>
                <w:rFonts w:ascii="Aptos" w:eastAsia="Arial" w:hAnsi="Aptos" w:cs="Arial"/>
                <w:b/>
                <w:bCs/>
                <w:spacing w:val="-2"/>
                <w:sz w:val="20"/>
                <w:szCs w:val="20"/>
                <w:lang w:val="en-US" w:eastAsia="en-US"/>
              </w:rPr>
              <w:t>:</w:t>
            </w:r>
            <w:r w:rsidR="00B37291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 </w:t>
            </w:r>
            <w:r w:rsidR="00720DA8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Please describe any lived experience that informs your connection to the purpose of Endeavour Foundation. This may include personal experience of disability, or experience as a family member, carer, guardian, advocate, or other meaningful connection. (If none, please state “Not applicable”)</w:t>
            </w:r>
            <w:r w:rsidR="009B56DF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.</w:t>
            </w:r>
          </w:p>
        </w:tc>
      </w:tr>
      <w:tr w:rsidR="00430836" w:rsidRPr="00430836" w14:paraId="6F965B0C" w14:textId="77777777" w:rsidTr="00C3649F">
        <w:trPr>
          <w:trHeight w:val="1542"/>
        </w:trPr>
        <w:tc>
          <w:tcPr>
            <w:tcW w:w="9498" w:type="dxa"/>
          </w:tcPr>
          <w:p w14:paraId="4D6626FF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2F2EF68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1CD762C4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DF4C7F5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2A7B1D0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65D27B0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0019C26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8D01446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1A6C3A7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5ACD22E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20819DB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BD4DD05" w14:textId="77777777" w:rsid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C78EE4F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0F08398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E8F7A14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D1B963E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1C73341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28B1375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72B2012" w14:textId="77777777" w:rsidR="0072218D" w:rsidRDefault="0072218D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B460184" w14:textId="77777777" w:rsidR="006F7F22" w:rsidRPr="00430836" w:rsidRDefault="006F7F22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02FE953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916ED32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</w:tc>
      </w:tr>
      <w:tr w:rsidR="00430836" w:rsidRPr="00430836" w14:paraId="7DBCF14A" w14:textId="77777777" w:rsidTr="00C3649F">
        <w:trPr>
          <w:trHeight w:val="460"/>
        </w:trPr>
        <w:tc>
          <w:tcPr>
            <w:tcW w:w="9498" w:type="dxa"/>
            <w:shd w:val="clear" w:color="auto" w:fill="DBE4F0"/>
            <w:vAlign w:val="center"/>
          </w:tcPr>
          <w:p w14:paraId="5D9C36D4" w14:textId="589D2D64" w:rsidR="00F75851" w:rsidRDefault="0072218D" w:rsidP="00B74E23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</w:pPr>
            <w:r>
              <w:lastRenderedPageBreak/>
              <w:br w:type="page"/>
            </w:r>
            <w:r w:rsidR="00C3649F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 xml:space="preserve"> </w:t>
            </w:r>
            <w:r w:rsidR="00430836" w:rsidRPr="00C3649F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Specifically</w:t>
            </w:r>
            <w:r w:rsidR="00430836" w:rsidRPr="00C3649F">
              <w:rPr>
                <w:rFonts w:ascii="Aptos" w:eastAsia="Arial" w:hAnsi="Aptos" w:cs="Arial"/>
                <w:b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="00430836" w:rsidRPr="00C3649F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address</w:t>
            </w:r>
            <w:r w:rsidR="00430836" w:rsidRPr="00C3649F">
              <w:rPr>
                <w:rFonts w:ascii="Aptos" w:eastAsia="Arial" w:hAnsi="Aptos" w:cs="Arial"/>
                <w:b/>
                <w:spacing w:val="-4"/>
                <w:sz w:val="20"/>
                <w:szCs w:val="20"/>
                <w:lang w:val="en-US" w:eastAsia="en-US"/>
              </w:rPr>
              <w:t xml:space="preserve"> the </w:t>
            </w:r>
            <w:r w:rsidR="00430836" w:rsidRPr="00C3649F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Skills and Experience requirements</w:t>
            </w:r>
            <w:r w:rsidR="0003198C" w:rsidRPr="008C3419"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  <w:t>:</w:t>
            </w:r>
            <w:r w:rsidR="0003198C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 </w:t>
            </w:r>
            <w:r w:rsidR="001F6BD2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Please address how your skills and experience align with the Board capability needs outlined </w:t>
            </w:r>
            <w:r w:rsidR="006C4710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below</w:t>
            </w:r>
            <w:r w:rsidR="00EA7877" w:rsidRPr="00C3649F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 </w:t>
            </w:r>
          </w:p>
          <w:p w14:paraId="44CA5150" w14:textId="77777777" w:rsidR="00F75851" w:rsidRPr="006C4710" w:rsidRDefault="00F75851" w:rsidP="00F75851">
            <w:pPr>
              <w:numPr>
                <w:ilvl w:val="0"/>
                <w:numId w:val="1"/>
              </w:numPr>
              <w:tabs>
                <w:tab w:val="clear" w:pos="284"/>
              </w:tabs>
              <w:spacing w:after="160" w:line="259" w:lineRule="auto"/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</w:pPr>
            <w:r w:rsidRPr="006C4710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First role: We are seeking a strategic technology leader with recent experience leading technology transformation initiatives, which could include automation, AI enablement, cybersecurity, and digital platforms. The ideal candidate will bring a strong track record of modernising technology ecosystems, driving strategic change, leveraging data and emerging technologies, and delivering measurable business outcomes.</w:t>
            </w:r>
          </w:p>
          <w:p w14:paraId="7A071BA8" w14:textId="526F7345" w:rsidR="001F6BD2" w:rsidRPr="008C3419" w:rsidRDefault="00F75851" w:rsidP="006C4710">
            <w:pPr>
              <w:numPr>
                <w:ilvl w:val="0"/>
                <w:numId w:val="1"/>
              </w:numPr>
              <w:tabs>
                <w:tab w:val="clear" w:pos="284"/>
              </w:tabs>
              <w:spacing w:after="160" w:line="259" w:lineRule="auto"/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</w:pPr>
            <w:r w:rsidRPr="006C4710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Second role: We are seeking a director with extensive experience in advocacy and government engagement across the Federal environment, ideally supported by established networks and a strong understanding of the evolving NFP and NDIS landscape. Experience in state government advocacy will also be considered favourably. </w:t>
            </w:r>
          </w:p>
        </w:tc>
      </w:tr>
      <w:tr w:rsidR="00430836" w:rsidRPr="00430836" w14:paraId="1C1A9599" w14:textId="77777777" w:rsidTr="00C3649F">
        <w:trPr>
          <w:trHeight w:val="1608"/>
        </w:trPr>
        <w:tc>
          <w:tcPr>
            <w:tcW w:w="9498" w:type="dxa"/>
          </w:tcPr>
          <w:p w14:paraId="5481AE6D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E0D5FE5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22494EE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07245E7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13A7CFB0" w14:textId="77777777" w:rsidR="00EA7877" w:rsidRDefault="00EA7877" w:rsidP="00EA7877">
            <w:pPr>
              <w:widowControl w:val="0"/>
              <w:tabs>
                <w:tab w:val="left" w:pos="5409"/>
              </w:tabs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7539217" w14:textId="77777777" w:rsidR="00EA7877" w:rsidRDefault="00EA7877" w:rsidP="00EA7877">
            <w:pPr>
              <w:widowControl w:val="0"/>
              <w:tabs>
                <w:tab w:val="left" w:pos="5409"/>
              </w:tabs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817E2BB" w14:textId="77777777" w:rsidR="00EA7877" w:rsidRDefault="00EA7877" w:rsidP="00EA7877">
            <w:pPr>
              <w:widowControl w:val="0"/>
              <w:tabs>
                <w:tab w:val="left" w:pos="5409"/>
              </w:tabs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7AF087C8" w14:textId="2C18378D" w:rsidR="00430836" w:rsidRPr="00430836" w:rsidRDefault="00EA7877" w:rsidP="00EA7877">
            <w:pPr>
              <w:widowControl w:val="0"/>
              <w:tabs>
                <w:tab w:val="left" w:pos="5409"/>
              </w:tabs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  <w:r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  <w:tab/>
            </w:r>
          </w:p>
          <w:p w14:paraId="7895EDD4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2AD1C6B1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CC044B3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7185D0C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CB65CEA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B1768C2" w14:textId="77777777" w:rsidR="00430836" w:rsidRPr="00430836" w:rsidRDefault="00430836" w:rsidP="00430836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</w:tc>
      </w:tr>
      <w:tr w:rsidR="00EA7877" w:rsidRPr="00430836" w14:paraId="1BB98D28" w14:textId="77777777" w:rsidTr="00C3649F">
        <w:trPr>
          <w:trHeight w:val="375"/>
        </w:trPr>
        <w:tc>
          <w:tcPr>
            <w:tcW w:w="9498" w:type="dxa"/>
            <w:shd w:val="clear" w:color="auto" w:fill="DBE4F0"/>
            <w:vAlign w:val="center"/>
          </w:tcPr>
          <w:p w14:paraId="0777D881" w14:textId="3F6E8542" w:rsidR="00EA7877" w:rsidRPr="00B74E23" w:rsidRDefault="00EA7877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</w:pPr>
            <w:r w:rsidRPr="00B74E23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Geographical Location</w:t>
            </w:r>
            <w:r w:rsidR="008C3419" w:rsidRPr="008C3419"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  <w:t>:</w:t>
            </w:r>
            <w:r w:rsidR="008C3419" w:rsidRPr="00B74E23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 </w:t>
            </w:r>
            <w:r w:rsidRPr="00B74E23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Please state your primary location (city/region and state or territory)</w:t>
            </w:r>
          </w:p>
        </w:tc>
      </w:tr>
      <w:tr w:rsidR="00EA7877" w:rsidRPr="00430836" w14:paraId="23117B05" w14:textId="77777777" w:rsidTr="00C3649F">
        <w:trPr>
          <w:trHeight w:val="1608"/>
        </w:trPr>
        <w:tc>
          <w:tcPr>
            <w:tcW w:w="9498" w:type="dxa"/>
          </w:tcPr>
          <w:p w14:paraId="70A92F07" w14:textId="77777777" w:rsidR="00EA7877" w:rsidRPr="00430836" w:rsidRDefault="00EA7877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DD4AD84" w14:textId="77777777" w:rsidR="00EA7877" w:rsidRPr="00430836" w:rsidRDefault="00EA7877" w:rsidP="00EA787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ptos" w:eastAsia="Arial" w:hAnsi="Aptos" w:cs="Arial"/>
                <w:sz w:val="20"/>
                <w:szCs w:val="22"/>
                <w:lang w:val="en-US" w:eastAsia="en-US"/>
              </w:rPr>
            </w:pPr>
          </w:p>
        </w:tc>
      </w:tr>
      <w:tr w:rsidR="00EA7877" w:rsidRPr="00430836" w14:paraId="6328B599" w14:textId="77777777" w:rsidTr="00C3649F">
        <w:trPr>
          <w:trHeight w:val="651"/>
        </w:trPr>
        <w:tc>
          <w:tcPr>
            <w:tcW w:w="9498" w:type="dxa"/>
            <w:shd w:val="clear" w:color="auto" w:fill="DBE4F0"/>
            <w:vAlign w:val="center"/>
          </w:tcPr>
          <w:p w14:paraId="5447D7A5" w14:textId="415D6448" w:rsidR="00EA7877" w:rsidRPr="00B74E23" w:rsidRDefault="002B5250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</w:pPr>
            <w:r w:rsidRPr="00B74E23">
              <w:rPr>
                <w:rFonts w:ascii="Aptos" w:eastAsia="Arial" w:hAnsi="Aptos" w:cs="Arial"/>
                <w:b/>
                <w:sz w:val="20"/>
                <w:szCs w:val="20"/>
                <w:lang w:val="en-US" w:eastAsia="en-US"/>
              </w:rPr>
              <w:t>Additional Information</w:t>
            </w:r>
            <w:r w:rsidR="008C3419" w:rsidRPr="008C3419">
              <w:rPr>
                <w:rFonts w:ascii="Aptos" w:eastAsia="Arial" w:hAnsi="Aptos" w:cs="Arial"/>
                <w:sz w:val="20"/>
                <w:szCs w:val="20"/>
                <w:lang w:val="en-US" w:eastAsia="en-US"/>
              </w:rPr>
              <w:t>:</w:t>
            </w:r>
            <w:r w:rsidR="008C3419" w:rsidRPr="00B74E23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 xml:space="preserve"> </w:t>
            </w:r>
            <w:r w:rsidRPr="00B74E23">
              <w:rPr>
                <w:rFonts w:ascii="Aptos" w:eastAsia="Arial" w:hAnsi="Aptos" w:cs="Arial"/>
                <w:sz w:val="20"/>
                <w:szCs w:val="20"/>
                <w:lang w:val="en-AU" w:eastAsia="en-US"/>
              </w:rPr>
              <w:t>Please list any additional skills, experience, qualifications, or perspectives you believe would add value to the Board</w:t>
            </w:r>
          </w:p>
        </w:tc>
      </w:tr>
      <w:tr w:rsidR="00EA7877" w:rsidRPr="00430836" w14:paraId="297D67F6" w14:textId="77777777" w:rsidTr="00C3649F">
        <w:trPr>
          <w:trHeight w:val="1608"/>
        </w:trPr>
        <w:tc>
          <w:tcPr>
            <w:tcW w:w="9498" w:type="dxa"/>
          </w:tcPr>
          <w:p w14:paraId="77968CEF" w14:textId="77777777" w:rsidR="00EA7877" w:rsidRDefault="00EA7877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6D054C7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0BF1065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3D4690F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42B95DE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45420568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03D383F5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98BC6DA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57F6DE48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6D812198" w14:textId="77777777" w:rsidR="006F7F22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  <w:p w14:paraId="3C0F13F5" w14:textId="77777777" w:rsidR="006F7F22" w:rsidRPr="00430836" w:rsidRDefault="006F7F22" w:rsidP="00EA7877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Arial"/>
                <w:sz w:val="18"/>
                <w:szCs w:val="22"/>
                <w:lang w:val="en-US" w:eastAsia="en-US"/>
              </w:rPr>
            </w:pPr>
          </w:p>
        </w:tc>
      </w:tr>
    </w:tbl>
    <w:p w14:paraId="42E9CE1F" w14:textId="77777777" w:rsidR="00430836" w:rsidRPr="00430836" w:rsidRDefault="00430836" w:rsidP="00430836">
      <w:pPr>
        <w:spacing w:after="160" w:line="259" w:lineRule="auto"/>
        <w:ind w:left="720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</w:p>
    <w:p w14:paraId="1E95564D" w14:textId="3FF7C5FC" w:rsidR="00430836" w:rsidRPr="00430836" w:rsidRDefault="00631B0D" w:rsidP="0072218D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  <w:r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C</w:t>
      </w:r>
      <w:r w:rsidR="00430836" w:rsidRPr="00430836"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andidates may submit additional sheets or a separate cover letter and CV addressing:</w:t>
      </w:r>
    </w:p>
    <w:p w14:paraId="621C960C" w14:textId="70D264BB" w:rsidR="00430836" w:rsidRPr="00430836" w:rsidRDefault="00631B0D" w:rsidP="0072218D">
      <w:pPr>
        <w:numPr>
          <w:ilvl w:val="0"/>
          <w:numId w:val="3"/>
        </w:numPr>
        <w:spacing w:after="160" w:line="259" w:lineRule="auto"/>
        <w:ind w:left="567" w:hanging="567"/>
        <w:contextualSpacing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  <w:r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h</w:t>
      </w:r>
      <w:r w:rsidR="00430836" w:rsidRPr="00430836"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ow they meet the required skills and experience</w:t>
      </w:r>
    </w:p>
    <w:p w14:paraId="7DB52E89" w14:textId="7EE66957" w:rsidR="00430836" w:rsidRPr="00430836" w:rsidRDefault="00631B0D" w:rsidP="0072218D">
      <w:pPr>
        <w:numPr>
          <w:ilvl w:val="0"/>
          <w:numId w:val="3"/>
        </w:numPr>
        <w:spacing w:after="160" w:line="259" w:lineRule="auto"/>
        <w:ind w:left="567" w:hanging="567"/>
        <w:contextualSpacing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  <w:r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a</w:t>
      </w:r>
      <w:r w:rsidR="00430836" w:rsidRPr="00430836"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dditional relevant skills and experience</w:t>
      </w:r>
    </w:p>
    <w:p w14:paraId="2AC7385B" w14:textId="565C2C92" w:rsidR="00430836" w:rsidRPr="00430836" w:rsidRDefault="00631B0D" w:rsidP="0072218D">
      <w:pPr>
        <w:numPr>
          <w:ilvl w:val="0"/>
          <w:numId w:val="3"/>
        </w:numPr>
        <w:spacing w:after="160" w:line="259" w:lineRule="auto"/>
        <w:ind w:left="567" w:hanging="567"/>
        <w:contextualSpacing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  <w:r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r</w:t>
      </w:r>
      <w:r w:rsidR="00430836" w:rsidRPr="00430836"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elevant qualifications</w:t>
      </w:r>
      <w:r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, and/or</w:t>
      </w:r>
    </w:p>
    <w:p w14:paraId="7A2267A7" w14:textId="69873678" w:rsidR="007F127B" w:rsidRDefault="00631B0D" w:rsidP="008B0F7A">
      <w:pPr>
        <w:numPr>
          <w:ilvl w:val="0"/>
          <w:numId w:val="3"/>
        </w:numPr>
        <w:spacing w:after="160" w:line="259" w:lineRule="auto"/>
        <w:ind w:left="567" w:hanging="567"/>
        <w:contextualSpacing/>
        <w:rPr>
          <w:b/>
          <w:bCs/>
          <w:color w:val="6459A7"/>
          <w:sz w:val="28"/>
          <w:szCs w:val="28"/>
        </w:rPr>
      </w:pPr>
      <w:r w:rsidRPr="006F7F22"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r</w:t>
      </w:r>
      <w:r w:rsidR="00430836" w:rsidRPr="006F7F22"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  <w:t>eason and motivation for becoming a Director of Endeavour Foundation, including any lived experience with a person with an intellectual disability.</w:t>
      </w:r>
    </w:p>
    <w:sectPr w:rsidR="007F127B" w:rsidSect="00430836">
      <w:head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A46F" w14:textId="77777777" w:rsidR="00801BC1" w:rsidRDefault="00801BC1">
      <w:r>
        <w:separator/>
      </w:r>
    </w:p>
  </w:endnote>
  <w:endnote w:type="continuationSeparator" w:id="0">
    <w:p w14:paraId="4AB0D23C" w14:textId="77777777" w:rsidR="00801BC1" w:rsidRDefault="00801BC1">
      <w:r>
        <w:continuationSeparator/>
      </w:r>
    </w:p>
  </w:endnote>
  <w:endnote w:type="continuationNotice" w:id="1">
    <w:p w14:paraId="1097BC77" w14:textId="77777777" w:rsidR="00801BC1" w:rsidRDefault="00801B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AED8" w14:textId="77777777" w:rsidR="00FF44C0" w:rsidRDefault="00FF44C0" w:rsidP="00FF44C0">
    <w:pPr>
      <w:pStyle w:val="Footer"/>
      <w:tabs>
        <w:tab w:val="left" w:pos="64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0402" w14:textId="77777777" w:rsidR="00801BC1" w:rsidRDefault="00801BC1">
      <w:r>
        <w:separator/>
      </w:r>
    </w:p>
  </w:footnote>
  <w:footnote w:type="continuationSeparator" w:id="0">
    <w:p w14:paraId="7547573C" w14:textId="77777777" w:rsidR="00801BC1" w:rsidRDefault="00801BC1">
      <w:r>
        <w:continuationSeparator/>
      </w:r>
    </w:p>
  </w:footnote>
  <w:footnote w:type="continuationNotice" w:id="1">
    <w:p w14:paraId="5FEB0A53" w14:textId="77777777" w:rsidR="00801BC1" w:rsidRDefault="00801B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7F1F" w14:textId="61CC6A0B" w:rsidR="00324D41" w:rsidRDefault="00324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850C" w14:textId="7BA7F4BA" w:rsidR="002D643C" w:rsidRDefault="002D643C" w:rsidP="00666726">
    <w:pPr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23E6F56" wp14:editId="0041EA66">
          <wp:simplePos x="0" y="0"/>
          <wp:positionH relativeFrom="column">
            <wp:posOffset>4670425</wp:posOffset>
          </wp:positionH>
          <wp:positionV relativeFrom="paragraph">
            <wp:posOffset>-366395</wp:posOffset>
          </wp:positionV>
          <wp:extent cx="1940400" cy="1940400"/>
          <wp:effectExtent l="0" t="0" r="3175" b="3175"/>
          <wp:wrapNone/>
          <wp:docPr id="1275486129" name="Picture 1275486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tterhead_logo_graphi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0400" cy="19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94E5BD" w14:textId="77777777" w:rsidR="002D643C" w:rsidRDefault="002D643C" w:rsidP="002A5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9427D4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0EE5E86"/>
    <w:multiLevelType w:val="multilevel"/>
    <w:tmpl w:val="EC46E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32A1A"/>
    <w:multiLevelType w:val="multilevel"/>
    <w:tmpl w:val="C40E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60400"/>
    <w:multiLevelType w:val="multilevel"/>
    <w:tmpl w:val="4B8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66941"/>
    <w:multiLevelType w:val="hybridMultilevel"/>
    <w:tmpl w:val="3A82F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212B4"/>
    <w:multiLevelType w:val="hybridMultilevel"/>
    <w:tmpl w:val="7042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D4574"/>
    <w:multiLevelType w:val="hybridMultilevel"/>
    <w:tmpl w:val="7E502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9AD"/>
    <w:multiLevelType w:val="multilevel"/>
    <w:tmpl w:val="167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E36F9"/>
    <w:multiLevelType w:val="multilevel"/>
    <w:tmpl w:val="3560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B92182"/>
    <w:multiLevelType w:val="multilevel"/>
    <w:tmpl w:val="607C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12261"/>
    <w:multiLevelType w:val="hybridMultilevel"/>
    <w:tmpl w:val="596AB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868D7"/>
    <w:multiLevelType w:val="multilevel"/>
    <w:tmpl w:val="AA22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F43F5"/>
    <w:multiLevelType w:val="multilevel"/>
    <w:tmpl w:val="801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7D1B3D"/>
    <w:multiLevelType w:val="multilevel"/>
    <w:tmpl w:val="6E26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05F02"/>
    <w:multiLevelType w:val="multilevel"/>
    <w:tmpl w:val="418061D4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pStyle w:val="Level11"/>
      <w:lvlText w:val="%1.%2"/>
      <w:lvlJc w:val="left"/>
      <w:pPr>
        <w:tabs>
          <w:tab w:val="num" w:pos="720"/>
        </w:tabs>
        <w:ind w:left="720" w:hanging="706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3">
      <w:start w:val="1"/>
      <w:numFmt w:val="lowerRoman"/>
      <w:pStyle w:val="Leveli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sz w:val="20"/>
      </w:rPr>
    </w:lvl>
    <w:lvl w:ilvl="4">
      <w:start w:val="1"/>
      <w:numFmt w:val="upperLetter"/>
      <w:pStyle w:val="LevelA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 w:hint="default"/>
        <w:b w:val="0"/>
        <w:i w:val="0"/>
        <w:sz w:val="20"/>
      </w:rPr>
    </w:lvl>
    <w:lvl w:ilvl="5">
      <w:start w:val="1"/>
      <w:numFmt w:val="upperRoman"/>
      <w:pStyle w:val="LevelI0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sz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sz w:val="20"/>
      </w:rPr>
    </w:lvl>
  </w:abstractNum>
  <w:abstractNum w:abstractNumId="15" w15:restartNumberingAfterBreak="0">
    <w:nsid w:val="690A71F3"/>
    <w:multiLevelType w:val="hybridMultilevel"/>
    <w:tmpl w:val="983834A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DBA532B"/>
    <w:multiLevelType w:val="multilevel"/>
    <w:tmpl w:val="D8F2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D3ECF"/>
    <w:multiLevelType w:val="multilevel"/>
    <w:tmpl w:val="77A0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366985">
    <w:abstractNumId w:val="0"/>
  </w:num>
  <w:num w:numId="2" w16cid:durableId="1922908761">
    <w:abstractNumId w:val="14"/>
  </w:num>
  <w:num w:numId="3" w16cid:durableId="1903058565">
    <w:abstractNumId w:val="15"/>
  </w:num>
  <w:num w:numId="4" w16cid:durableId="336999227">
    <w:abstractNumId w:val="2"/>
  </w:num>
  <w:num w:numId="5" w16cid:durableId="340547193">
    <w:abstractNumId w:val="9"/>
  </w:num>
  <w:num w:numId="6" w16cid:durableId="1632248663">
    <w:abstractNumId w:val="16"/>
  </w:num>
  <w:num w:numId="7" w16cid:durableId="1541742685">
    <w:abstractNumId w:val="3"/>
  </w:num>
  <w:num w:numId="8" w16cid:durableId="1336306680">
    <w:abstractNumId w:val="13"/>
  </w:num>
  <w:num w:numId="9" w16cid:durableId="238028590">
    <w:abstractNumId w:val="11"/>
  </w:num>
  <w:num w:numId="10" w16cid:durableId="1494106954">
    <w:abstractNumId w:val="8"/>
  </w:num>
  <w:num w:numId="11" w16cid:durableId="108087748">
    <w:abstractNumId w:val="7"/>
  </w:num>
  <w:num w:numId="12" w16cid:durableId="1487236789">
    <w:abstractNumId w:val="17"/>
  </w:num>
  <w:num w:numId="13" w16cid:durableId="2116169088">
    <w:abstractNumId w:val="1"/>
  </w:num>
  <w:num w:numId="14" w16cid:durableId="541475368">
    <w:abstractNumId w:val="6"/>
  </w:num>
  <w:num w:numId="15" w16cid:durableId="104616215">
    <w:abstractNumId w:val="4"/>
  </w:num>
  <w:num w:numId="16" w16cid:durableId="846597776">
    <w:abstractNumId w:val="10"/>
  </w:num>
  <w:num w:numId="17" w16cid:durableId="179123615">
    <w:abstractNumId w:val="12"/>
  </w:num>
  <w:num w:numId="18" w16cid:durableId="16300966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71"/>
    <w:rsid w:val="0000145D"/>
    <w:rsid w:val="00001967"/>
    <w:rsid w:val="00002FE0"/>
    <w:rsid w:val="00005164"/>
    <w:rsid w:val="00005A72"/>
    <w:rsid w:val="000068D5"/>
    <w:rsid w:val="000073DB"/>
    <w:rsid w:val="00007742"/>
    <w:rsid w:val="00012747"/>
    <w:rsid w:val="00012AD6"/>
    <w:rsid w:val="00015911"/>
    <w:rsid w:val="00017121"/>
    <w:rsid w:val="0002012E"/>
    <w:rsid w:val="00020EE1"/>
    <w:rsid w:val="00021629"/>
    <w:rsid w:val="00023141"/>
    <w:rsid w:val="00023D59"/>
    <w:rsid w:val="00024AEE"/>
    <w:rsid w:val="00027BF1"/>
    <w:rsid w:val="0003198C"/>
    <w:rsid w:val="00032511"/>
    <w:rsid w:val="00034338"/>
    <w:rsid w:val="00036277"/>
    <w:rsid w:val="00041101"/>
    <w:rsid w:val="0004157E"/>
    <w:rsid w:val="00046BDF"/>
    <w:rsid w:val="000475AB"/>
    <w:rsid w:val="0005278F"/>
    <w:rsid w:val="0005332B"/>
    <w:rsid w:val="00054DA6"/>
    <w:rsid w:val="00055607"/>
    <w:rsid w:val="0005769E"/>
    <w:rsid w:val="0006086C"/>
    <w:rsid w:val="0006299C"/>
    <w:rsid w:val="00063202"/>
    <w:rsid w:val="00064FA7"/>
    <w:rsid w:val="00065445"/>
    <w:rsid w:val="00067371"/>
    <w:rsid w:val="00067575"/>
    <w:rsid w:val="000715C0"/>
    <w:rsid w:val="00072EEB"/>
    <w:rsid w:val="00072F90"/>
    <w:rsid w:val="00073E36"/>
    <w:rsid w:val="0007424A"/>
    <w:rsid w:val="000765E6"/>
    <w:rsid w:val="00077C10"/>
    <w:rsid w:val="00082D28"/>
    <w:rsid w:val="0008477E"/>
    <w:rsid w:val="00087657"/>
    <w:rsid w:val="00087D69"/>
    <w:rsid w:val="000904EA"/>
    <w:rsid w:val="00092AD1"/>
    <w:rsid w:val="000933D3"/>
    <w:rsid w:val="00095420"/>
    <w:rsid w:val="00095D78"/>
    <w:rsid w:val="000965FA"/>
    <w:rsid w:val="00096F7C"/>
    <w:rsid w:val="00097D4F"/>
    <w:rsid w:val="000A0AEF"/>
    <w:rsid w:val="000A2174"/>
    <w:rsid w:val="000A2363"/>
    <w:rsid w:val="000A2CD8"/>
    <w:rsid w:val="000A3C64"/>
    <w:rsid w:val="000A7092"/>
    <w:rsid w:val="000B1134"/>
    <w:rsid w:val="000B35E7"/>
    <w:rsid w:val="000B41E4"/>
    <w:rsid w:val="000C163C"/>
    <w:rsid w:val="000C1EC3"/>
    <w:rsid w:val="000C28EB"/>
    <w:rsid w:val="000C481C"/>
    <w:rsid w:val="000C50BC"/>
    <w:rsid w:val="000C60DB"/>
    <w:rsid w:val="000D17CE"/>
    <w:rsid w:val="000D26D8"/>
    <w:rsid w:val="000D2721"/>
    <w:rsid w:val="000D2C1E"/>
    <w:rsid w:val="000D4EAA"/>
    <w:rsid w:val="000D5884"/>
    <w:rsid w:val="000D6ABF"/>
    <w:rsid w:val="000D6B03"/>
    <w:rsid w:val="000E0E0A"/>
    <w:rsid w:val="000E2CF3"/>
    <w:rsid w:val="000E2EB9"/>
    <w:rsid w:val="000E4810"/>
    <w:rsid w:val="000E65D2"/>
    <w:rsid w:val="000E6B70"/>
    <w:rsid w:val="000F16D4"/>
    <w:rsid w:val="000F7801"/>
    <w:rsid w:val="00102479"/>
    <w:rsid w:val="00103B59"/>
    <w:rsid w:val="00105B60"/>
    <w:rsid w:val="001107A9"/>
    <w:rsid w:val="00112F76"/>
    <w:rsid w:val="0011325F"/>
    <w:rsid w:val="00114F23"/>
    <w:rsid w:val="001157C5"/>
    <w:rsid w:val="00115E69"/>
    <w:rsid w:val="00121D86"/>
    <w:rsid w:val="00123B8A"/>
    <w:rsid w:val="001252E8"/>
    <w:rsid w:val="00125D91"/>
    <w:rsid w:val="00126238"/>
    <w:rsid w:val="001275CA"/>
    <w:rsid w:val="001314CD"/>
    <w:rsid w:val="00131CCA"/>
    <w:rsid w:val="001323C8"/>
    <w:rsid w:val="00134482"/>
    <w:rsid w:val="00134EC5"/>
    <w:rsid w:val="00135386"/>
    <w:rsid w:val="00135BE4"/>
    <w:rsid w:val="00136CFF"/>
    <w:rsid w:val="001376C2"/>
    <w:rsid w:val="00142460"/>
    <w:rsid w:val="00145509"/>
    <w:rsid w:val="00147126"/>
    <w:rsid w:val="00151EB5"/>
    <w:rsid w:val="00154D04"/>
    <w:rsid w:val="00155E8E"/>
    <w:rsid w:val="0016024D"/>
    <w:rsid w:val="00164167"/>
    <w:rsid w:val="0016442C"/>
    <w:rsid w:val="001649D3"/>
    <w:rsid w:val="00164D6F"/>
    <w:rsid w:val="00165493"/>
    <w:rsid w:val="00165CF3"/>
    <w:rsid w:val="00166BC5"/>
    <w:rsid w:val="0016789E"/>
    <w:rsid w:val="0017014F"/>
    <w:rsid w:val="00171861"/>
    <w:rsid w:val="00171F05"/>
    <w:rsid w:val="001725F6"/>
    <w:rsid w:val="00173790"/>
    <w:rsid w:val="00175164"/>
    <w:rsid w:val="00175332"/>
    <w:rsid w:val="0017562C"/>
    <w:rsid w:val="00176F99"/>
    <w:rsid w:val="00180C44"/>
    <w:rsid w:val="00181E0D"/>
    <w:rsid w:val="001834D0"/>
    <w:rsid w:val="001842C2"/>
    <w:rsid w:val="00184DF6"/>
    <w:rsid w:val="001867E9"/>
    <w:rsid w:val="00190708"/>
    <w:rsid w:val="0019113E"/>
    <w:rsid w:val="0019177D"/>
    <w:rsid w:val="001923CE"/>
    <w:rsid w:val="00192528"/>
    <w:rsid w:val="001927AF"/>
    <w:rsid w:val="00192D90"/>
    <w:rsid w:val="00194AC5"/>
    <w:rsid w:val="00194EB4"/>
    <w:rsid w:val="00196357"/>
    <w:rsid w:val="001A3105"/>
    <w:rsid w:val="001A5625"/>
    <w:rsid w:val="001A5CA5"/>
    <w:rsid w:val="001A61C0"/>
    <w:rsid w:val="001A6668"/>
    <w:rsid w:val="001A75A7"/>
    <w:rsid w:val="001B041D"/>
    <w:rsid w:val="001B0AB2"/>
    <w:rsid w:val="001B27BC"/>
    <w:rsid w:val="001B2CE1"/>
    <w:rsid w:val="001B4500"/>
    <w:rsid w:val="001B5960"/>
    <w:rsid w:val="001C3EDB"/>
    <w:rsid w:val="001C4479"/>
    <w:rsid w:val="001C47A5"/>
    <w:rsid w:val="001C6326"/>
    <w:rsid w:val="001C7E45"/>
    <w:rsid w:val="001D3EE5"/>
    <w:rsid w:val="001D4979"/>
    <w:rsid w:val="001D4BA3"/>
    <w:rsid w:val="001D6F57"/>
    <w:rsid w:val="001D7F87"/>
    <w:rsid w:val="001E0A95"/>
    <w:rsid w:val="001E0DE3"/>
    <w:rsid w:val="001E3A96"/>
    <w:rsid w:val="001E3CF4"/>
    <w:rsid w:val="001E4385"/>
    <w:rsid w:val="001E5A24"/>
    <w:rsid w:val="001E65A9"/>
    <w:rsid w:val="001F04B5"/>
    <w:rsid w:val="001F0EDE"/>
    <w:rsid w:val="001F2CFB"/>
    <w:rsid w:val="001F3F62"/>
    <w:rsid w:val="001F5DFA"/>
    <w:rsid w:val="001F6BD2"/>
    <w:rsid w:val="00201DF5"/>
    <w:rsid w:val="00204486"/>
    <w:rsid w:val="00205E88"/>
    <w:rsid w:val="00206055"/>
    <w:rsid w:val="00207444"/>
    <w:rsid w:val="0021065F"/>
    <w:rsid w:val="0021073A"/>
    <w:rsid w:val="00211208"/>
    <w:rsid w:val="00211DA9"/>
    <w:rsid w:val="00212CAB"/>
    <w:rsid w:val="00214F58"/>
    <w:rsid w:val="0021522E"/>
    <w:rsid w:val="002224D9"/>
    <w:rsid w:val="00222AA7"/>
    <w:rsid w:val="0022408E"/>
    <w:rsid w:val="002263D5"/>
    <w:rsid w:val="00227C26"/>
    <w:rsid w:val="00231202"/>
    <w:rsid w:val="00234714"/>
    <w:rsid w:val="0023530B"/>
    <w:rsid w:val="002445AD"/>
    <w:rsid w:val="002457FD"/>
    <w:rsid w:val="00246267"/>
    <w:rsid w:val="00246BE8"/>
    <w:rsid w:val="00247C40"/>
    <w:rsid w:val="002502B4"/>
    <w:rsid w:val="002533DA"/>
    <w:rsid w:val="002544FF"/>
    <w:rsid w:val="00255C32"/>
    <w:rsid w:val="0025726E"/>
    <w:rsid w:val="002572E6"/>
    <w:rsid w:val="00260BD1"/>
    <w:rsid w:val="00267932"/>
    <w:rsid w:val="00267ADE"/>
    <w:rsid w:val="00271C11"/>
    <w:rsid w:val="0027601B"/>
    <w:rsid w:val="00276CDC"/>
    <w:rsid w:val="00280163"/>
    <w:rsid w:val="00282DC0"/>
    <w:rsid w:val="00283753"/>
    <w:rsid w:val="00283B18"/>
    <w:rsid w:val="00287173"/>
    <w:rsid w:val="002903DB"/>
    <w:rsid w:val="0029366C"/>
    <w:rsid w:val="002937B1"/>
    <w:rsid w:val="00293E6F"/>
    <w:rsid w:val="00296EDA"/>
    <w:rsid w:val="002976C0"/>
    <w:rsid w:val="002A0C38"/>
    <w:rsid w:val="002A56D6"/>
    <w:rsid w:val="002A5F12"/>
    <w:rsid w:val="002A732F"/>
    <w:rsid w:val="002B28AF"/>
    <w:rsid w:val="002B44A9"/>
    <w:rsid w:val="002B5250"/>
    <w:rsid w:val="002C012D"/>
    <w:rsid w:val="002C0616"/>
    <w:rsid w:val="002C25AD"/>
    <w:rsid w:val="002C32E8"/>
    <w:rsid w:val="002C506C"/>
    <w:rsid w:val="002C5469"/>
    <w:rsid w:val="002C5701"/>
    <w:rsid w:val="002C57FE"/>
    <w:rsid w:val="002C595D"/>
    <w:rsid w:val="002C5F53"/>
    <w:rsid w:val="002C7269"/>
    <w:rsid w:val="002D095D"/>
    <w:rsid w:val="002D47BD"/>
    <w:rsid w:val="002D4F8D"/>
    <w:rsid w:val="002D6075"/>
    <w:rsid w:val="002D643C"/>
    <w:rsid w:val="002E2540"/>
    <w:rsid w:val="002E3E39"/>
    <w:rsid w:val="002E43C2"/>
    <w:rsid w:val="002E6417"/>
    <w:rsid w:val="002E692D"/>
    <w:rsid w:val="002E6EDA"/>
    <w:rsid w:val="002E7876"/>
    <w:rsid w:val="002F09E9"/>
    <w:rsid w:val="002F0E52"/>
    <w:rsid w:val="002F4980"/>
    <w:rsid w:val="002F7FCE"/>
    <w:rsid w:val="00300279"/>
    <w:rsid w:val="00301ECB"/>
    <w:rsid w:val="003049C5"/>
    <w:rsid w:val="00305364"/>
    <w:rsid w:val="00313132"/>
    <w:rsid w:val="003138D0"/>
    <w:rsid w:val="003151AF"/>
    <w:rsid w:val="00316370"/>
    <w:rsid w:val="00317C6B"/>
    <w:rsid w:val="00317F01"/>
    <w:rsid w:val="00321CE6"/>
    <w:rsid w:val="00321DEB"/>
    <w:rsid w:val="0032274A"/>
    <w:rsid w:val="003228EA"/>
    <w:rsid w:val="00324D41"/>
    <w:rsid w:val="00326F39"/>
    <w:rsid w:val="003324EE"/>
    <w:rsid w:val="00332CAC"/>
    <w:rsid w:val="00332CC8"/>
    <w:rsid w:val="00332D43"/>
    <w:rsid w:val="00334904"/>
    <w:rsid w:val="00335892"/>
    <w:rsid w:val="003366F0"/>
    <w:rsid w:val="00337345"/>
    <w:rsid w:val="0033757B"/>
    <w:rsid w:val="00337C45"/>
    <w:rsid w:val="00340423"/>
    <w:rsid w:val="00340AD4"/>
    <w:rsid w:val="003425C0"/>
    <w:rsid w:val="00342939"/>
    <w:rsid w:val="003442B8"/>
    <w:rsid w:val="003461D0"/>
    <w:rsid w:val="00351B27"/>
    <w:rsid w:val="0035334D"/>
    <w:rsid w:val="00356594"/>
    <w:rsid w:val="00357FD1"/>
    <w:rsid w:val="00360655"/>
    <w:rsid w:val="003619A9"/>
    <w:rsid w:val="0036210C"/>
    <w:rsid w:val="003642EA"/>
    <w:rsid w:val="00370FCE"/>
    <w:rsid w:val="00372431"/>
    <w:rsid w:val="00374F48"/>
    <w:rsid w:val="003750DE"/>
    <w:rsid w:val="003770F0"/>
    <w:rsid w:val="00381071"/>
    <w:rsid w:val="00382B8B"/>
    <w:rsid w:val="00383EFB"/>
    <w:rsid w:val="00385154"/>
    <w:rsid w:val="00385586"/>
    <w:rsid w:val="00386AD8"/>
    <w:rsid w:val="00386B95"/>
    <w:rsid w:val="00386EE2"/>
    <w:rsid w:val="00390102"/>
    <w:rsid w:val="003909AA"/>
    <w:rsid w:val="0039269F"/>
    <w:rsid w:val="00392B6D"/>
    <w:rsid w:val="00394155"/>
    <w:rsid w:val="003942AB"/>
    <w:rsid w:val="003947E5"/>
    <w:rsid w:val="00394DC4"/>
    <w:rsid w:val="0039656A"/>
    <w:rsid w:val="003A0B79"/>
    <w:rsid w:val="003A1119"/>
    <w:rsid w:val="003A18C7"/>
    <w:rsid w:val="003A2CC5"/>
    <w:rsid w:val="003A3511"/>
    <w:rsid w:val="003A3A28"/>
    <w:rsid w:val="003A6392"/>
    <w:rsid w:val="003A63D8"/>
    <w:rsid w:val="003A6C93"/>
    <w:rsid w:val="003A75F1"/>
    <w:rsid w:val="003B0F08"/>
    <w:rsid w:val="003B23E1"/>
    <w:rsid w:val="003B395A"/>
    <w:rsid w:val="003B4483"/>
    <w:rsid w:val="003B7274"/>
    <w:rsid w:val="003C0996"/>
    <w:rsid w:val="003C3515"/>
    <w:rsid w:val="003C4E00"/>
    <w:rsid w:val="003C6911"/>
    <w:rsid w:val="003C6EA4"/>
    <w:rsid w:val="003C731C"/>
    <w:rsid w:val="003C73A6"/>
    <w:rsid w:val="003D0532"/>
    <w:rsid w:val="003D0FD4"/>
    <w:rsid w:val="003D253D"/>
    <w:rsid w:val="003D3476"/>
    <w:rsid w:val="003D42D0"/>
    <w:rsid w:val="003D70D6"/>
    <w:rsid w:val="003D7A62"/>
    <w:rsid w:val="003E02DE"/>
    <w:rsid w:val="003E10F2"/>
    <w:rsid w:val="003E12D2"/>
    <w:rsid w:val="003E6646"/>
    <w:rsid w:val="003E7468"/>
    <w:rsid w:val="003E773A"/>
    <w:rsid w:val="003F06A0"/>
    <w:rsid w:val="003F2034"/>
    <w:rsid w:val="003F62C1"/>
    <w:rsid w:val="003F6A5B"/>
    <w:rsid w:val="003F6A67"/>
    <w:rsid w:val="003F6CE8"/>
    <w:rsid w:val="003F7724"/>
    <w:rsid w:val="003F7C32"/>
    <w:rsid w:val="00403D2A"/>
    <w:rsid w:val="00404209"/>
    <w:rsid w:val="0040646E"/>
    <w:rsid w:val="00406A69"/>
    <w:rsid w:val="0040717B"/>
    <w:rsid w:val="00410082"/>
    <w:rsid w:val="004132A0"/>
    <w:rsid w:val="00413EC9"/>
    <w:rsid w:val="00415F25"/>
    <w:rsid w:val="00420E31"/>
    <w:rsid w:val="00422F11"/>
    <w:rsid w:val="0042300E"/>
    <w:rsid w:val="00426985"/>
    <w:rsid w:val="00426E02"/>
    <w:rsid w:val="00427D4B"/>
    <w:rsid w:val="00430836"/>
    <w:rsid w:val="004313AE"/>
    <w:rsid w:val="00432919"/>
    <w:rsid w:val="004338CB"/>
    <w:rsid w:val="00434C4E"/>
    <w:rsid w:val="004365FE"/>
    <w:rsid w:val="00440156"/>
    <w:rsid w:val="00442F6D"/>
    <w:rsid w:val="004445E6"/>
    <w:rsid w:val="004447E9"/>
    <w:rsid w:val="00445C09"/>
    <w:rsid w:val="004463AC"/>
    <w:rsid w:val="00451DBF"/>
    <w:rsid w:val="00452B62"/>
    <w:rsid w:val="004532DD"/>
    <w:rsid w:val="00453830"/>
    <w:rsid w:val="00454002"/>
    <w:rsid w:val="00455940"/>
    <w:rsid w:val="00455B06"/>
    <w:rsid w:val="00455CE1"/>
    <w:rsid w:val="00456780"/>
    <w:rsid w:val="00456CF9"/>
    <w:rsid w:val="00457230"/>
    <w:rsid w:val="004603BD"/>
    <w:rsid w:val="0046163B"/>
    <w:rsid w:val="004618F3"/>
    <w:rsid w:val="0046242E"/>
    <w:rsid w:val="00462BC2"/>
    <w:rsid w:val="004703BB"/>
    <w:rsid w:val="00473DE4"/>
    <w:rsid w:val="00475CB3"/>
    <w:rsid w:val="00476183"/>
    <w:rsid w:val="00476802"/>
    <w:rsid w:val="00480198"/>
    <w:rsid w:val="00481540"/>
    <w:rsid w:val="00481EAE"/>
    <w:rsid w:val="004932CC"/>
    <w:rsid w:val="00493501"/>
    <w:rsid w:val="004935EC"/>
    <w:rsid w:val="0049396B"/>
    <w:rsid w:val="004948FB"/>
    <w:rsid w:val="004953D2"/>
    <w:rsid w:val="004973D3"/>
    <w:rsid w:val="004A0635"/>
    <w:rsid w:val="004A0CF3"/>
    <w:rsid w:val="004A1C04"/>
    <w:rsid w:val="004A2625"/>
    <w:rsid w:val="004A377F"/>
    <w:rsid w:val="004A3E18"/>
    <w:rsid w:val="004A3E58"/>
    <w:rsid w:val="004A40AA"/>
    <w:rsid w:val="004A472C"/>
    <w:rsid w:val="004A64D2"/>
    <w:rsid w:val="004A6900"/>
    <w:rsid w:val="004A6D56"/>
    <w:rsid w:val="004A6EAD"/>
    <w:rsid w:val="004A7F4A"/>
    <w:rsid w:val="004B1159"/>
    <w:rsid w:val="004B18A8"/>
    <w:rsid w:val="004B2BAE"/>
    <w:rsid w:val="004B2F14"/>
    <w:rsid w:val="004B49AC"/>
    <w:rsid w:val="004B7F12"/>
    <w:rsid w:val="004C14F3"/>
    <w:rsid w:val="004C2226"/>
    <w:rsid w:val="004C2A78"/>
    <w:rsid w:val="004C332D"/>
    <w:rsid w:val="004D05D6"/>
    <w:rsid w:val="004D3042"/>
    <w:rsid w:val="004D3157"/>
    <w:rsid w:val="004D4AB0"/>
    <w:rsid w:val="004D4AC1"/>
    <w:rsid w:val="004D4D66"/>
    <w:rsid w:val="004D64DF"/>
    <w:rsid w:val="004E0D63"/>
    <w:rsid w:val="004E1E3B"/>
    <w:rsid w:val="004E4142"/>
    <w:rsid w:val="004E5F1F"/>
    <w:rsid w:val="004E7EAA"/>
    <w:rsid w:val="004F21C1"/>
    <w:rsid w:val="004F3AE2"/>
    <w:rsid w:val="004F4932"/>
    <w:rsid w:val="004F5C60"/>
    <w:rsid w:val="00500F51"/>
    <w:rsid w:val="0050162C"/>
    <w:rsid w:val="005037AB"/>
    <w:rsid w:val="00504E02"/>
    <w:rsid w:val="00505E5C"/>
    <w:rsid w:val="00507684"/>
    <w:rsid w:val="0051140E"/>
    <w:rsid w:val="00512E49"/>
    <w:rsid w:val="00514031"/>
    <w:rsid w:val="00514D95"/>
    <w:rsid w:val="0051787D"/>
    <w:rsid w:val="00527EB6"/>
    <w:rsid w:val="005324ED"/>
    <w:rsid w:val="00533D52"/>
    <w:rsid w:val="00534BBE"/>
    <w:rsid w:val="00534C78"/>
    <w:rsid w:val="00535EED"/>
    <w:rsid w:val="0054064B"/>
    <w:rsid w:val="00541210"/>
    <w:rsid w:val="00543B5D"/>
    <w:rsid w:val="005450DE"/>
    <w:rsid w:val="005451C0"/>
    <w:rsid w:val="00546B9A"/>
    <w:rsid w:val="00551D04"/>
    <w:rsid w:val="00553158"/>
    <w:rsid w:val="0055365D"/>
    <w:rsid w:val="00554DF3"/>
    <w:rsid w:val="005561F2"/>
    <w:rsid w:val="0055748F"/>
    <w:rsid w:val="00560A2F"/>
    <w:rsid w:val="00564055"/>
    <w:rsid w:val="00564241"/>
    <w:rsid w:val="00565739"/>
    <w:rsid w:val="005674DC"/>
    <w:rsid w:val="00567DAE"/>
    <w:rsid w:val="005703B5"/>
    <w:rsid w:val="00571350"/>
    <w:rsid w:val="00572E64"/>
    <w:rsid w:val="00573706"/>
    <w:rsid w:val="00573B15"/>
    <w:rsid w:val="0057402F"/>
    <w:rsid w:val="00574CDE"/>
    <w:rsid w:val="00580CDD"/>
    <w:rsid w:val="00580EE1"/>
    <w:rsid w:val="00581323"/>
    <w:rsid w:val="005821EE"/>
    <w:rsid w:val="00584C32"/>
    <w:rsid w:val="00584F7D"/>
    <w:rsid w:val="005855BC"/>
    <w:rsid w:val="00586B25"/>
    <w:rsid w:val="00587247"/>
    <w:rsid w:val="00587AA7"/>
    <w:rsid w:val="00587FB6"/>
    <w:rsid w:val="00590DDE"/>
    <w:rsid w:val="00591E1B"/>
    <w:rsid w:val="00593F69"/>
    <w:rsid w:val="00593FF1"/>
    <w:rsid w:val="00594395"/>
    <w:rsid w:val="00594A97"/>
    <w:rsid w:val="0059524A"/>
    <w:rsid w:val="00596096"/>
    <w:rsid w:val="005A133C"/>
    <w:rsid w:val="005A1357"/>
    <w:rsid w:val="005A74EC"/>
    <w:rsid w:val="005A7B51"/>
    <w:rsid w:val="005B0435"/>
    <w:rsid w:val="005B0CB4"/>
    <w:rsid w:val="005B27FB"/>
    <w:rsid w:val="005B37AE"/>
    <w:rsid w:val="005B389F"/>
    <w:rsid w:val="005B4763"/>
    <w:rsid w:val="005B48B6"/>
    <w:rsid w:val="005B4FC9"/>
    <w:rsid w:val="005B5692"/>
    <w:rsid w:val="005B6205"/>
    <w:rsid w:val="005C139D"/>
    <w:rsid w:val="005C2C05"/>
    <w:rsid w:val="005C598B"/>
    <w:rsid w:val="005C6094"/>
    <w:rsid w:val="005C7F77"/>
    <w:rsid w:val="005D1E23"/>
    <w:rsid w:val="005D33CF"/>
    <w:rsid w:val="005D43F1"/>
    <w:rsid w:val="005E18D6"/>
    <w:rsid w:val="005E298D"/>
    <w:rsid w:val="005E4405"/>
    <w:rsid w:val="005E7088"/>
    <w:rsid w:val="005F00AA"/>
    <w:rsid w:val="005F1C52"/>
    <w:rsid w:val="005F4BAE"/>
    <w:rsid w:val="00602B9A"/>
    <w:rsid w:val="006034C5"/>
    <w:rsid w:val="00603E99"/>
    <w:rsid w:val="00611B91"/>
    <w:rsid w:val="00611DA2"/>
    <w:rsid w:val="0061410E"/>
    <w:rsid w:val="00616222"/>
    <w:rsid w:val="00616C4C"/>
    <w:rsid w:val="00616C7B"/>
    <w:rsid w:val="00617B93"/>
    <w:rsid w:val="006200F9"/>
    <w:rsid w:val="006207E9"/>
    <w:rsid w:val="0062143B"/>
    <w:rsid w:val="00621626"/>
    <w:rsid w:val="006220D6"/>
    <w:rsid w:val="006230A0"/>
    <w:rsid w:val="006234FA"/>
    <w:rsid w:val="00625F4A"/>
    <w:rsid w:val="00626376"/>
    <w:rsid w:val="006277A1"/>
    <w:rsid w:val="00631778"/>
    <w:rsid w:val="00631B0D"/>
    <w:rsid w:val="00634B18"/>
    <w:rsid w:val="00634D44"/>
    <w:rsid w:val="00635161"/>
    <w:rsid w:val="006372AF"/>
    <w:rsid w:val="006415FC"/>
    <w:rsid w:val="00641F78"/>
    <w:rsid w:val="006422B7"/>
    <w:rsid w:val="006430AC"/>
    <w:rsid w:val="00644666"/>
    <w:rsid w:val="00647768"/>
    <w:rsid w:val="00650C1A"/>
    <w:rsid w:val="00651C0A"/>
    <w:rsid w:val="00657EC4"/>
    <w:rsid w:val="006606D3"/>
    <w:rsid w:val="00660CF9"/>
    <w:rsid w:val="00661226"/>
    <w:rsid w:val="00661331"/>
    <w:rsid w:val="00661F0D"/>
    <w:rsid w:val="00663C51"/>
    <w:rsid w:val="00663D5D"/>
    <w:rsid w:val="0066455F"/>
    <w:rsid w:val="006648FB"/>
    <w:rsid w:val="0066632B"/>
    <w:rsid w:val="00666726"/>
    <w:rsid w:val="006714DE"/>
    <w:rsid w:val="006729BF"/>
    <w:rsid w:val="006736C4"/>
    <w:rsid w:val="006746DF"/>
    <w:rsid w:val="006762E9"/>
    <w:rsid w:val="006804B6"/>
    <w:rsid w:val="00682607"/>
    <w:rsid w:val="00682C96"/>
    <w:rsid w:val="00687893"/>
    <w:rsid w:val="006909D6"/>
    <w:rsid w:val="006910F0"/>
    <w:rsid w:val="006916B3"/>
    <w:rsid w:val="006929DF"/>
    <w:rsid w:val="006936CB"/>
    <w:rsid w:val="00693AC6"/>
    <w:rsid w:val="00694760"/>
    <w:rsid w:val="006951E1"/>
    <w:rsid w:val="00695611"/>
    <w:rsid w:val="006A0018"/>
    <w:rsid w:val="006A0B83"/>
    <w:rsid w:val="006A1881"/>
    <w:rsid w:val="006A1A77"/>
    <w:rsid w:val="006A5053"/>
    <w:rsid w:val="006A5D0C"/>
    <w:rsid w:val="006A62C0"/>
    <w:rsid w:val="006A636A"/>
    <w:rsid w:val="006B2141"/>
    <w:rsid w:val="006B2C1D"/>
    <w:rsid w:val="006B3819"/>
    <w:rsid w:val="006C0C21"/>
    <w:rsid w:val="006C4710"/>
    <w:rsid w:val="006C4D41"/>
    <w:rsid w:val="006C5120"/>
    <w:rsid w:val="006C612F"/>
    <w:rsid w:val="006D0D9B"/>
    <w:rsid w:val="006D1DBC"/>
    <w:rsid w:val="006D2CC0"/>
    <w:rsid w:val="006D4B94"/>
    <w:rsid w:val="006D6D6E"/>
    <w:rsid w:val="006D79C4"/>
    <w:rsid w:val="006D7A80"/>
    <w:rsid w:val="006D7FF7"/>
    <w:rsid w:val="006E0807"/>
    <w:rsid w:val="006E1519"/>
    <w:rsid w:val="006E1A8A"/>
    <w:rsid w:val="006E38E7"/>
    <w:rsid w:val="006E3F49"/>
    <w:rsid w:val="006E5AB1"/>
    <w:rsid w:val="006E5D0C"/>
    <w:rsid w:val="006E66AE"/>
    <w:rsid w:val="006F05F5"/>
    <w:rsid w:val="006F230A"/>
    <w:rsid w:val="006F359B"/>
    <w:rsid w:val="006F4479"/>
    <w:rsid w:val="006F52A7"/>
    <w:rsid w:val="006F60F2"/>
    <w:rsid w:val="006F7F22"/>
    <w:rsid w:val="0070117A"/>
    <w:rsid w:val="00701BCF"/>
    <w:rsid w:val="0070223A"/>
    <w:rsid w:val="00702A50"/>
    <w:rsid w:val="00704611"/>
    <w:rsid w:val="007050B9"/>
    <w:rsid w:val="007070B3"/>
    <w:rsid w:val="0070787D"/>
    <w:rsid w:val="00707E98"/>
    <w:rsid w:val="007110B2"/>
    <w:rsid w:val="00715975"/>
    <w:rsid w:val="00715AE6"/>
    <w:rsid w:val="0071659A"/>
    <w:rsid w:val="00720AF3"/>
    <w:rsid w:val="00720DA8"/>
    <w:rsid w:val="00721028"/>
    <w:rsid w:val="0072218D"/>
    <w:rsid w:val="00722EB9"/>
    <w:rsid w:val="00724B6D"/>
    <w:rsid w:val="007305C3"/>
    <w:rsid w:val="0073203E"/>
    <w:rsid w:val="00735267"/>
    <w:rsid w:val="007377A5"/>
    <w:rsid w:val="00741F3F"/>
    <w:rsid w:val="007423CC"/>
    <w:rsid w:val="00742E5F"/>
    <w:rsid w:val="007430A3"/>
    <w:rsid w:val="007475DC"/>
    <w:rsid w:val="00747DF0"/>
    <w:rsid w:val="00750E27"/>
    <w:rsid w:val="00751C25"/>
    <w:rsid w:val="00751F64"/>
    <w:rsid w:val="00752A31"/>
    <w:rsid w:val="00752D74"/>
    <w:rsid w:val="00753630"/>
    <w:rsid w:val="0075437D"/>
    <w:rsid w:val="0075477D"/>
    <w:rsid w:val="00754EBE"/>
    <w:rsid w:val="0075543A"/>
    <w:rsid w:val="0075555A"/>
    <w:rsid w:val="00757A2D"/>
    <w:rsid w:val="00760C9F"/>
    <w:rsid w:val="007621CC"/>
    <w:rsid w:val="007631A0"/>
    <w:rsid w:val="00764B8A"/>
    <w:rsid w:val="007655CA"/>
    <w:rsid w:val="00766502"/>
    <w:rsid w:val="0076652E"/>
    <w:rsid w:val="00766D06"/>
    <w:rsid w:val="00772263"/>
    <w:rsid w:val="007726A1"/>
    <w:rsid w:val="00772F96"/>
    <w:rsid w:val="0077320A"/>
    <w:rsid w:val="00774607"/>
    <w:rsid w:val="007771B4"/>
    <w:rsid w:val="00781AC4"/>
    <w:rsid w:val="0078341B"/>
    <w:rsid w:val="00784815"/>
    <w:rsid w:val="007852C2"/>
    <w:rsid w:val="00785693"/>
    <w:rsid w:val="00785905"/>
    <w:rsid w:val="007867E5"/>
    <w:rsid w:val="00792731"/>
    <w:rsid w:val="007931AD"/>
    <w:rsid w:val="00795182"/>
    <w:rsid w:val="00795209"/>
    <w:rsid w:val="007955D4"/>
    <w:rsid w:val="00797296"/>
    <w:rsid w:val="007A0CF2"/>
    <w:rsid w:val="007A1670"/>
    <w:rsid w:val="007A29C7"/>
    <w:rsid w:val="007A5DE2"/>
    <w:rsid w:val="007A7950"/>
    <w:rsid w:val="007B1D49"/>
    <w:rsid w:val="007B25D8"/>
    <w:rsid w:val="007B39AF"/>
    <w:rsid w:val="007B4829"/>
    <w:rsid w:val="007B485F"/>
    <w:rsid w:val="007B5F5E"/>
    <w:rsid w:val="007B6B15"/>
    <w:rsid w:val="007B7B03"/>
    <w:rsid w:val="007B7E4D"/>
    <w:rsid w:val="007C24AB"/>
    <w:rsid w:val="007C2D5D"/>
    <w:rsid w:val="007C3D4C"/>
    <w:rsid w:val="007C7666"/>
    <w:rsid w:val="007C7FAB"/>
    <w:rsid w:val="007D1629"/>
    <w:rsid w:val="007D1D4D"/>
    <w:rsid w:val="007D3109"/>
    <w:rsid w:val="007D3DAD"/>
    <w:rsid w:val="007D7335"/>
    <w:rsid w:val="007E143A"/>
    <w:rsid w:val="007E1BE5"/>
    <w:rsid w:val="007E2C10"/>
    <w:rsid w:val="007E43DF"/>
    <w:rsid w:val="007E534E"/>
    <w:rsid w:val="007E57E9"/>
    <w:rsid w:val="007E7781"/>
    <w:rsid w:val="007F0FE3"/>
    <w:rsid w:val="007F127B"/>
    <w:rsid w:val="007F1B06"/>
    <w:rsid w:val="007F1E97"/>
    <w:rsid w:val="007F24A9"/>
    <w:rsid w:val="007F3EBC"/>
    <w:rsid w:val="007F5EC1"/>
    <w:rsid w:val="007F6D4E"/>
    <w:rsid w:val="008001E1"/>
    <w:rsid w:val="00800A0E"/>
    <w:rsid w:val="00801203"/>
    <w:rsid w:val="00801533"/>
    <w:rsid w:val="00801BC1"/>
    <w:rsid w:val="00801D7D"/>
    <w:rsid w:val="00801E4C"/>
    <w:rsid w:val="0080220B"/>
    <w:rsid w:val="00802ED8"/>
    <w:rsid w:val="00806E71"/>
    <w:rsid w:val="0081045D"/>
    <w:rsid w:val="008107C1"/>
    <w:rsid w:val="00812AE6"/>
    <w:rsid w:val="00812BEF"/>
    <w:rsid w:val="008130EF"/>
    <w:rsid w:val="00815F66"/>
    <w:rsid w:val="00820742"/>
    <w:rsid w:val="00822931"/>
    <w:rsid w:val="008238B8"/>
    <w:rsid w:val="00825433"/>
    <w:rsid w:val="008277FA"/>
    <w:rsid w:val="00827BB1"/>
    <w:rsid w:val="0083097A"/>
    <w:rsid w:val="008354ED"/>
    <w:rsid w:val="00835E37"/>
    <w:rsid w:val="00835E5A"/>
    <w:rsid w:val="00836084"/>
    <w:rsid w:val="0084128D"/>
    <w:rsid w:val="00842B92"/>
    <w:rsid w:val="008432C6"/>
    <w:rsid w:val="00843B40"/>
    <w:rsid w:val="00844037"/>
    <w:rsid w:val="00844B7B"/>
    <w:rsid w:val="00845926"/>
    <w:rsid w:val="00845DFB"/>
    <w:rsid w:val="0084621B"/>
    <w:rsid w:val="00850620"/>
    <w:rsid w:val="008509EA"/>
    <w:rsid w:val="008514CA"/>
    <w:rsid w:val="00851515"/>
    <w:rsid w:val="00851EEE"/>
    <w:rsid w:val="008524B3"/>
    <w:rsid w:val="0085423C"/>
    <w:rsid w:val="00854655"/>
    <w:rsid w:val="00854F93"/>
    <w:rsid w:val="0085569C"/>
    <w:rsid w:val="0085794D"/>
    <w:rsid w:val="0086031D"/>
    <w:rsid w:val="008603A0"/>
    <w:rsid w:val="00860458"/>
    <w:rsid w:val="008611D9"/>
    <w:rsid w:val="00863EB3"/>
    <w:rsid w:val="0086582C"/>
    <w:rsid w:val="0086699F"/>
    <w:rsid w:val="008674B6"/>
    <w:rsid w:val="00867B1B"/>
    <w:rsid w:val="008713B5"/>
    <w:rsid w:val="00872EC7"/>
    <w:rsid w:val="00873B96"/>
    <w:rsid w:val="0087445C"/>
    <w:rsid w:val="00874975"/>
    <w:rsid w:val="00875EBB"/>
    <w:rsid w:val="008772F1"/>
    <w:rsid w:val="00877BB4"/>
    <w:rsid w:val="00882941"/>
    <w:rsid w:val="00883158"/>
    <w:rsid w:val="008870CD"/>
    <w:rsid w:val="00887C23"/>
    <w:rsid w:val="008902DD"/>
    <w:rsid w:val="00890AA0"/>
    <w:rsid w:val="008934FA"/>
    <w:rsid w:val="00893A93"/>
    <w:rsid w:val="00896C57"/>
    <w:rsid w:val="00897233"/>
    <w:rsid w:val="0089757C"/>
    <w:rsid w:val="00897A4A"/>
    <w:rsid w:val="008A0FB6"/>
    <w:rsid w:val="008A2037"/>
    <w:rsid w:val="008A203F"/>
    <w:rsid w:val="008A4031"/>
    <w:rsid w:val="008A4ACD"/>
    <w:rsid w:val="008A4B37"/>
    <w:rsid w:val="008A4C80"/>
    <w:rsid w:val="008A5E18"/>
    <w:rsid w:val="008A6762"/>
    <w:rsid w:val="008A6D85"/>
    <w:rsid w:val="008B30BA"/>
    <w:rsid w:val="008B3534"/>
    <w:rsid w:val="008B3927"/>
    <w:rsid w:val="008B46AB"/>
    <w:rsid w:val="008B5207"/>
    <w:rsid w:val="008C07D3"/>
    <w:rsid w:val="008C0E07"/>
    <w:rsid w:val="008C15C9"/>
    <w:rsid w:val="008C1899"/>
    <w:rsid w:val="008C1EFE"/>
    <w:rsid w:val="008C3419"/>
    <w:rsid w:val="008C4652"/>
    <w:rsid w:val="008C6B90"/>
    <w:rsid w:val="008C74A7"/>
    <w:rsid w:val="008D06EF"/>
    <w:rsid w:val="008D1C02"/>
    <w:rsid w:val="008D22D7"/>
    <w:rsid w:val="008D4A49"/>
    <w:rsid w:val="008D7058"/>
    <w:rsid w:val="008D7BEE"/>
    <w:rsid w:val="008E03CF"/>
    <w:rsid w:val="008E610A"/>
    <w:rsid w:val="008E6439"/>
    <w:rsid w:val="008E679A"/>
    <w:rsid w:val="008E6B43"/>
    <w:rsid w:val="008E6CBE"/>
    <w:rsid w:val="008E73E6"/>
    <w:rsid w:val="008F058E"/>
    <w:rsid w:val="008F1AF7"/>
    <w:rsid w:val="008F1CA0"/>
    <w:rsid w:val="008F21DB"/>
    <w:rsid w:val="008F2576"/>
    <w:rsid w:val="008F28DA"/>
    <w:rsid w:val="008F2E2F"/>
    <w:rsid w:val="008F35CE"/>
    <w:rsid w:val="008F4503"/>
    <w:rsid w:val="008F4E3B"/>
    <w:rsid w:val="008F74A4"/>
    <w:rsid w:val="008F7F05"/>
    <w:rsid w:val="00900361"/>
    <w:rsid w:val="00901B14"/>
    <w:rsid w:val="00904E0E"/>
    <w:rsid w:val="00911DC2"/>
    <w:rsid w:val="009130A8"/>
    <w:rsid w:val="00916625"/>
    <w:rsid w:val="00921962"/>
    <w:rsid w:val="009219E8"/>
    <w:rsid w:val="00923B05"/>
    <w:rsid w:val="00925206"/>
    <w:rsid w:val="00925BB7"/>
    <w:rsid w:val="0092615A"/>
    <w:rsid w:val="00926FBA"/>
    <w:rsid w:val="00927307"/>
    <w:rsid w:val="009276EB"/>
    <w:rsid w:val="00932C15"/>
    <w:rsid w:val="009347E0"/>
    <w:rsid w:val="00935EE1"/>
    <w:rsid w:val="00935FA2"/>
    <w:rsid w:val="00936F1D"/>
    <w:rsid w:val="00941316"/>
    <w:rsid w:val="00941D0B"/>
    <w:rsid w:val="00943527"/>
    <w:rsid w:val="00945391"/>
    <w:rsid w:val="00945610"/>
    <w:rsid w:val="009513B5"/>
    <w:rsid w:val="00951C69"/>
    <w:rsid w:val="0095269B"/>
    <w:rsid w:val="00952A24"/>
    <w:rsid w:val="00952A43"/>
    <w:rsid w:val="00952FC9"/>
    <w:rsid w:val="009534A8"/>
    <w:rsid w:val="0095544A"/>
    <w:rsid w:val="00956C6E"/>
    <w:rsid w:val="0095718B"/>
    <w:rsid w:val="0096023B"/>
    <w:rsid w:val="00961989"/>
    <w:rsid w:val="00964E09"/>
    <w:rsid w:val="00965325"/>
    <w:rsid w:val="009654F9"/>
    <w:rsid w:val="00965AF3"/>
    <w:rsid w:val="00965BD8"/>
    <w:rsid w:val="0097018E"/>
    <w:rsid w:val="0097057B"/>
    <w:rsid w:val="00982C9E"/>
    <w:rsid w:val="00983542"/>
    <w:rsid w:val="00983A3A"/>
    <w:rsid w:val="0098725A"/>
    <w:rsid w:val="00987E14"/>
    <w:rsid w:val="00992618"/>
    <w:rsid w:val="0099375D"/>
    <w:rsid w:val="00993F10"/>
    <w:rsid w:val="009941DB"/>
    <w:rsid w:val="00994971"/>
    <w:rsid w:val="009953A3"/>
    <w:rsid w:val="00996BCF"/>
    <w:rsid w:val="00997197"/>
    <w:rsid w:val="00997874"/>
    <w:rsid w:val="00997D31"/>
    <w:rsid w:val="009A0C0E"/>
    <w:rsid w:val="009A337D"/>
    <w:rsid w:val="009A42B8"/>
    <w:rsid w:val="009A5AA8"/>
    <w:rsid w:val="009A6277"/>
    <w:rsid w:val="009A6B35"/>
    <w:rsid w:val="009A7446"/>
    <w:rsid w:val="009A77B3"/>
    <w:rsid w:val="009B0256"/>
    <w:rsid w:val="009B02CE"/>
    <w:rsid w:val="009B0B34"/>
    <w:rsid w:val="009B0FB8"/>
    <w:rsid w:val="009B1E21"/>
    <w:rsid w:val="009B2100"/>
    <w:rsid w:val="009B21DB"/>
    <w:rsid w:val="009B25BF"/>
    <w:rsid w:val="009B4CCC"/>
    <w:rsid w:val="009B4CD0"/>
    <w:rsid w:val="009B56DF"/>
    <w:rsid w:val="009C0EA3"/>
    <w:rsid w:val="009C1569"/>
    <w:rsid w:val="009C1749"/>
    <w:rsid w:val="009C2318"/>
    <w:rsid w:val="009C3FE1"/>
    <w:rsid w:val="009C45C7"/>
    <w:rsid w:val="009C7AD2"/>
    <w:rsid w:val="009C7ED1"/>
    <w:rsid w:val="009D1FFF"/>
    <w:rsid w:val="009D26DF"/>
    <w:rsid w:val="009D4689"/>
    <w:rsid w:val="009D5EBC"/>
    <w:rsid w:val="009D628E"/>
    <w:rsid w:val="009E1946"/>
    <w:rsid w:val="009E1B5C"/>
    <w:rsid w:val="009E1CCE"/>
    <w:rsid w:val="009E1D5F"/>
    <w:rsid w:val="009E5332"/>
    <w:rsid w:val="009E5BCE"/>
    <w:rsid w:val="009E7086"/>
    <w:rsid w:val="009F040E"/>
    <w:rsid w:val="009F0D4B"/>
    <w:rsid w:val="009F5600"/>
    <w:rsid w:val="009F588C"/>
    <w:rsid w:val="009F605F"/>
    <w:rsid w:val="009F7607"/>
    <w:rsid w:val="009F7773"/>
    <w:rsid w:val="00A00D68"/>
    <w:rsid w:val="00A06745"/>
    <w:rsid w:val="00A06B89"/>
    <w:rsid w:val="00A06F17"/>
    <w:rsid w:val="00A074F9"/>
    <w:rsid w:val="00A0789C"/>
    <w:rsid w:val="00A07BBB"/>
    <w:rsid w:val="00A100B1"/>
    <w:rsid w:val="00A10CBC"/>
    <w:rsid w:val="00A11CCF"/>
    <w:rsid w:val="00A11D96"/>
    <w:rsid w:val="00A12FC3"/>
    <w:rsid w:val="00A13EAE"/>
    <w:rsid w:val="00A205BB"/>
    <w:rsid w:val="00A20670"/>
    <w:rsid w:val="00A22602"/>
    <w:rsid w:val="00A22D9F"/>
    <w:rsid w:val="00A24FAA"/>
    <w:rsid w:val="00A26411"/>
    <w:rsid w:val="00A32E28"/>
    <w:rsid w:val="00A34489"/>
    <w:rsid w:val="00A34938"/>
    <w:rsid w:val="00A368B0"/>
    <w:rsid w:val="00A37B10"/>
    <w:rsid w:val="00A413F2"/>
    <w:rsid w:val="00A427C4"/>
    <w:rsid w:val="00A43398"/>
    <w:rsid w:val="00A4400B"/>
    <w:rsid w:val="00A448EE"/>
    <w:rsid w:val="00A44A20"/>
    <w:rsid w:val="00A44F45"/>
    <w:rsid w:val="00A45429"/>
    <w:rsid w:val="00A457A4"/>
    <w:rsid w:val="00A47F49"/>
    <w:rsid w:val="00A51796"/>
    <w:rsid w:val="00A54949"/>
    <w:rsid w:val="00A559CE"/>
    <w:rsid w:val="00A56ED1"/>
    <w:rsid w:val="00A60535"/>
    <w:rsid w:val="00A64BC6"/>
    <w:rsid w:val="00A65118"/>
    <w:rsid w:val="00A657B4"/>
    <w:rsid w:val="00A65A9C"/>
    <w:rsid w:val="00A65F48"/>
    <w:rsid w:val="00A66288"/>
    <w:rsid w:val="00A666E2"/>
    <w:rsid w:val="00A66E7A"/>
    <w:rsid w:val="00A67561"/>
    <w:rsid w:val="00A713DF"/>
    <w:rsid w:val="00A7200F"/>
    <w:rsid w:val="00A755F1"/>
    <w:rsid w:val="00A7582C"/>
    <w:rsid w:val="00A766B2"/>
    <w:rsid w:val="00A77621"/>
    <w:rsid w:val="00A81121"/>
    <w:rsid w:val="00A8220B"/>
    <w:rsid w:val="00A841DD"/>
    <w:rsid w:val="00A84E18"/>
    <w:rsid w:val="00A86101"/>
    <w:rsid w:val="00A90D8D"/>
    <w:rsid w:val="00A91742"/>
    <w:rsid w:val="00A9211E"/>
    <w:rsid w:val="00A927DC"/>
    <w:rsid w:val="00A92D03"/>
    <w:rsid w:val="00A93798"/>
    <w:rsid w:val="00A95BFB"/>
    <w:rsid w:val="00A96315"/>
    <w:rsid w:val="00A96C7C"/>
    <w:rsid w:val="00A978E0"/>
    <w:rsid w:val="00AA21B2"/>
    <w:rsid w:val="00AA3A75"/>
    <w:rsid w:val="00AA3E0F"/>
    <w:rsid w:val="00AA56CB"/>
    <w:rsid w:val="00AB1366"/>
    <w:rsid w:val="00AB196D"/>
    <w:rsid w:val="00AB218F"/>
    <w:rsid w:val="00AB3CB5"/>
    <w:rsid w:val="00AB6284"/>
    <w:rsid w:val="00AB7183"/>
    <w:rsid w:val="00AC0886"/>
    <w:rsid w:val="00AC08A7"/>
    <w:rsid w:val="00AC0F42"/>
    <w:rsid w:val="00AC1F27"/>
    <w:rsid w:val="00AC35AD"/>
    <w:rsid w:val="00AC465D"/>
    <w:rsid w:val="00AC4E2C"/>
    <w:rsid w:val="00AC6425"/>
    <w:rsid w:val="00AC7459"/>
    <w:rsid w:val="00AC7EAB"/>
    <w:rsid w:val="00AD0099"/>
    <w:rsid w:val="00AE098C"/>
    <w:rsid w:val="00AE2010"/>
    <w:rsid w:val="00AE3C80"/>
    <w:rsid w:val="00AE5691"/>
    <w:rsid w:val="00AE56DB"/>
    <w:rsid w:val="00AE6BA6"/>
    <w:rsid w:val="00AE75BE"/>
    <w:rsid w:val="00AF094D"/>
    <w:rsid w:val="00AF3162"/>
    <w:rsid w:val="00B01C63"/>
    <w:rsid w:val="00B03383"/>
    <w:rsid w:val="00B04858"/>
    <w:rsid w:val="00B06D30"/>
    <w:rsid w:val="00B125A3"/>
    <w:rsid w:val="00B13EEA"/>
    <w:rsid w:val="00B168CF"/>
    <w:rsid w:val="00B16D58"/>
    <w:rsid w:val="00B22634"/>
    <w:rsid w:val="00B23DD9"/>
    <w:rsid w:val="00B24426"/>
    <w:rsid w:val="00B269A7"/>
    <w:rsid w:val="00B27327"/>
    <w:rsid w:val="00B321B7"/>
    <w:rsid w:val="00B338E6"/>
    <w:rsid w:val="00B33BC0"/>
    <w:rsid w:val="00B340CE"/>
    <w:rsid w:val="00B34C24"/>
    <w:rsid w:val="00B3716E"/>
    <w:rsid w:val="00B37291"/>
    <w:rsid w:val="00B40386"/>
    <w:rsid w:val="00B40669"/>
    <w:rsid w:val="00B4251D"/>
    <w:rsid w:val="00B42FB8"/>
    <w:rsid w:val="00B4306C"/>
    <w:rsid w:val="00B43C15"/>
    <w:rsid w:val="00B441BB"/>
    <w:rsid w:val="00B446F7"/>
    <w:rsid w:val="00B45B48"/>
    <w:rsid w:val="00B4636C"/>
    <w:rsid w:val="00B46C26"/>
    <w:rsid w:val="00B47279"/>
    <w:rsid w:val="00B50F42"/>
    <w:rsid w:val="00B519D1"/>
    <w:rsid w:val="00B51CFF"/>
    <w:rsid w:val="00B54AFF"/>
    <w:rsid w:val="00B55AA7"/>
    <w:rsid w:val="00B56A75"/>
    <w:rsid w:val="00B57007"/>
    <w:rsid w:val="00B57256"/>
    <w:rsid w:val="00B5776F"/>
    <w:rsid w:val="00B603CF"/>
    <w:rsid w:val="00B60C4C"/>
    <w:rsid w:val="00B627B7"/>
    <w:rsid w:val="00B630D7"/>
    <w:rsid w:val="00B632A8"/>
    <w:rsid w:val="00B7024B"/>
    <w:rsid w:val="00B705EE"/>
    <w:rsid w:val="00B7119D"/>
    <w:rsid w:val="00B74E23"/>
    <w:rsid w:val="00B75F3C"/>
    <w:rsid w:val="00B765F5"/>
    <w:rsid w:val="00B77B72"/>
    <w:rsid w:val="00B8148F"/>
    <w:rsid w:val="00B82E9A"/>
    <w:rsid w:val="00B83E79"/>
    <w:rsid w:val="00B86259"/>
    <w:rsid w:val="00B8640C"/>
    <w:rsid w:val="00B91BA1"/>
    <w:rsid w:val="00B923C9"/>
    <w:rsid w:val="00B960E7"/>
    <w:rsid w:val="00B9703C"/>
    <w:rsid w:val="00BA315E"/>
    <w:rsid w:val="00BA4157"/>
    <w:rsid w:val="00BA6E47"/>
    <w:rsid w:val="00BA6FDF"/>
    <w:rsid w:val="00BA73D7"/>
    <w:rsid w:val="00BA7570"/>
    <w:rsid w:val="00BA79ED"/>
    <w:rsid w:val="00BB1F66"/>
    <w:rsid w:val="00BB2C2A"/>
    <w:rsid w:val="00BB3E9D"/>
    <w:rsid w:val="00BB47B6"/>
    <w:rsid w:val="00BC1DCA"/>
    <w:rsid w:val="00BC2791"/>
    <w:rsid w:val="00BC2869"/>
    <w:rsid w:val="00BC3004"/>
    <w:rsid w:val="00BC3DBB"/>
    <w:rsid w:val="00BC4358"/>
    <w:rsid w:val="00BC4DE7"/>
    <w:rsid w:val="00BD0BCE"/>
    <w:rsid w:val="00BD16D1"/>
    <w:rsid w:val="00BD1C68"/>
    <w:rsid w:val="00BD461C"/>
    <w:rsid w:val="00BD4B5B"/>
    <w:rsid w:val="00BD5687"/>
    <w:rsid w:val="00BD7173"/>
    <w:rsid w:val="00BE18DA"/>
    <w:rsid w:val="00BE1DC4"/>
    <w:rsid w:val="00BE56B7"/>
    <w:rsid w:val="00BE648C"/>
    <w:rsid w:val="00BE7F2C"/>
    <w:rsid w:val="00BF13B2"/>
    <w:rsid w:val="00BF150B"/>
    <w:rsid w:val="00BF23B2"/>
    <w:rsid w:val="00BF34AB"/>
    <w:rsid w:val="00BF4264"/>
    <w:rsid w:val="00BF456E"/>
    <w:rsid w:val="00BF684C"/>
    <w:rsid w:val="00BF7E2E"/>
    <w:rsid w:val="00C02227"/>
    <w:rsid w:val="00C025D4"/>
    <w:rsid w:val="00C02ED6"/>
    <w:rsid w:val="00C03663"/>
    <w:rsid w:val="00C03B91"/>
    <w:rsid w:val="00C04CA1"/>
    <w:rsid w:val="00C0570E"/>
    <w:rsid w:val="00C132F1"/>
    <w:rsid w:val="00C13AC2"/>
    <w:rsid w:val="00C1410D"/>
    <w:rsid w:val="00C142A5"/>
    <w:rsid w:val="00C14E4F"/>
    <w:rsid w:val="00C1555F"/>
    <w:rsid w:val="00C15BCA"/>
    <w:rsid w:val="00C216FF"/>
    <w:rsid w:val="00C21D00"/>
    <w:rsid w:val="00C24F0D"/>
    <w:rsid w:val="00C2545E"/>
    <w:rsid w:val="00C25A29"/>
    <w:rsid w:val="00C26B68"/>
    <w:rsid w:val="00C31EDE"/>
    <w:rsid w:val="00C35963"/>
    <w:rsid w:val="00C3649F"/>
    <w:rsid w:val="00C375BA"/>
    <w:rsid w:val="00C4164F"/>
    <w:rsid w:val="00C42AAC"/>
    <w:rsid w:val="00C44F5C"/>
    <w:rsid w:val="00C45B26"/>
    <w:rsid w:val="00C46232"/>
    <w:rsid w:val="00C471E5"/>
    <w:rsid w:val="00C5000E"/>
    <w:rsid w:val="00C516E2"/>
    <w:rsid w:val="00C518CB"/>
    <w:rsid w:val="00C523A3"/>
    <w:rsid w:val="00C52DB5"/>
    <w:rsid w:val="00C53830"/>
    <w:rsid w:val="00C53E93"/>
    <w:rsid w:val="00C55AD3"/>
    <w:rsid w:val="00C57080"/>
    <w:rsid w:val="00C57DEA"/>
    <w:rsid w:val="00C57F13"/>
    <w:rsid w:val="00C60733"/>
    <w:rsid w:val="00C60F48"/>
    <w:rsid w:val="00C62EE5"/>
    <w:rsid w:val="00C62F25"/>
    <w:rsid w:val="00C64968"/>
    <w:rsid w:val="00C65DA3"/>
    <w:rsid w:val="00C663E4"/>
    <w:rsid w:val="00C663FB"/>
    <w:rsid w:val="00C6689D"/>
    <w:rsid w:val="00C6752D"/>
    <w:rsid w:val="00C707AC"/>
    <w:rsid w:val="00C711DF"/>
    <w:rsid w:val="00C76507"/>
    <w:rsid w:val="00C8047E"/>
    <w:rsid w:val="00C828B5"/>
    <w:rsid w:val="00C8488F"/>
    <w:rsid w:val="00C84B57"/>
    <w:rsid w:val="00C85290"/>
    <w:rsid w:val="00C857A7"/>
    <w:rsid w:val="00C85B78"/>
    <w:rsid w:val="00C862E4"/>
    <w:rsid w:val="00C86EA4"/>
    <w:rsid w:val="00C87277"/>
    <w:rsid w:val="00C90CCF"/>
    <w:rsid w:val="00C90F77"/>
    <w:rsid w:val="00C91204"/>
    <w:rsid w:val="00C92C34"/>
    <w:rsid w:val="00C92CC3"/>
    <w:rsid w:val="00C937F6"/>
    <w:rsid w:val="00C96896"/>
    <w:rsid w:val="00CA09FF"/>
    <w:rsid w:val="00CA2F05"/>
    <w:rsid w:val="00CA31F9"/>
    <w:rsid w:val="00CA504E"/>
    <w:rsid w:val="00CA6DE1"/>
    <w:rsid w:val="00CA7F1A"/>
    <w:rsid w:val="00CB1F49"/>
    <w:rsid w:val="00CB556B"/>
    <w:rsid w:val="00CB5666"/>
    <w:rsid w:val="00CB6F47"/>
    <w:rsid w:val="00CB7320"/>
    <w:rsid w:val="00CB7852"/>
    <w:rsid w:val="00CC21F3"/>
    <w:rsid w:val="00CC3684"/>
    <w:rsid w:val="00CC3E62"/>
    <w:rsid w:val="00CC4D7A"/>
    <w:rsid w:val="00CC7830"/>
    <w:rsid w:val="00CD016E"/>
    <w:rsid w:val="00CD0C60"/>
    <w:rsid w:val="00CD0FD6"/>
    <w:rsid w:val="00CD1153"/>
    <w:rsid w:val="00CD36AB"/>
    <w:rsid w:val="00CD3D7E"/>
    <w:rsid w:val="00CD464D"/>
    <w:rsid w:val="00CD556C"/>
    <w:rsid w:val="00CD6DE1"/>
    <w:rsid w:val="00CE103A"/>
    <w:rsid w:val="00CE2FA2"/>
    <w:rsid w:val="00CE4703"/>
    <w:rsid w:val="00CE70A0"/>
    <w:rsid w:val="00CF2549"/>
    <w:rsid w:val="00CF3944"/>
    <w:rsid w:val="00CF62B9"/>
    <w:rsid w:val="00CF6A32"/>
    <w:rsid w:val="00CF7406"/>
    <w:rsid w:val="00D00F46"/>
    <w:rsid w:val="00D017F4"/>
    <w:rsid w:val="00D02116"/>
    <w:rsid w:val="00D03AAB"/>
    <w:rsid w:val="00D07AE2"/>
    <w:rsid w:val="00D07DAC"/>
    <w:rsid w:val="00D10658"/>
    <w:rsid w:val="00D13C84"/>
    <w:rsid w:val="00D1454C"/>
    <w:rsid w:val="00D15299"/>
    <w:rsid w:val="00D1569B"/>
    <w:rsid w:val="00D22346"/>
    <w:rsid w:val="00D236FF"/>
    <w:rsid w:val="00D24D84"/>
    <w:rsid w:val="00D256DF"/>
    <w:rsid w:val="00D25DD0"/>
    <w:rsid w:val="00D26217"/>
    <w:rsid w:val="00D276B9"/>
    <w:rsid w:val="00D2788A"/>
    <w:rsid w:val="00D32E59"/>
    <w:rsid w:val="00D330CA"/>
    <w:rsid w:val="00D335BC"/>
    <w:rsid w:val="00D33EF1"/>
    <w:rsid w:val="00D351D3"/>
    <w:rsid w:val="00D3586C"/>
    <w:rsid w:val="00D364A2"/>
    <w:rsid w:val="00D375FF"/>
    <w:rsid w:val="00D37C09"/>
    <w:rsid w:val="00D42F8C"/>
    <w:rsid w:val="00D43721"/>
    <w:rsid w:val="00D44B0D"/>
    <w:rsid w:val="00D45DCC"/>
    <w:rsid w:val="00D46FEA"/>
    <w:rsid w:val="00D508B1"/>
    <w:rsid w:val="00D51C97"/>
    <w:rsid w:val="00D55D10"/>
    <w:rsid w:val="00D564D1"/>
    <w:rsid w:val="00D60336"/>
    <w:rsid w:val="00D60479"/>
    <w:rsid w:val="00D616B6"/>
    <w:rsid w:val="00D6553F"/>
    <w:rsid w:val="00D65F2E"/>
    <w:rsid w:val="00D679D3"/>
    <w:rsid w:val="00D716FE"/>
    <w:rsid w:val="00D71A71"/>
    <w:rsid w:val="00D71DD3"/>
    <w:rsid w:val="00D72E29"/>
    <w:rsid w:val="00D72EA4"/>
    <w:rsid w:val="00D7529F"/>
    <w:rsid w:val="00D7618D"/>
    <w:rsid w:val="00D819E9"/>
    <w:rsid w:val="00D81EE0"/>
    <w:rsid w:val="00D8273B"/>
    <w:rsid w:val="00D82CDB"/>
    <w:rsid w:val="00D83B0F"/>
    <w:rsid w:val="00D84A2A"/>
    <w:rsid w:val="00D853C1"/>
    <w:rsid w:val="00D85974"/>
    <w:rsid w:val="00D90599"/>
    <w:rsid w:val="00D916D9"/>
    <w:rsid w:val="00D92CA4"/>
    <w:rsid w:val="00D94C69"/>
    <w:rsid w:val="00D95517"/>
    <w:rsid w:val="00D95B87"/>
    <w:rsid w:val="00D96222"/>
    <w:rsid w:val="00D962DD"/>
    <w:rsid w:val="00D96A4E"/>
    <w:rsid w:val="00DA143D"/>
    <w:rsid w:val="00DA1D2B"/>
    <w:rsid w:val="00DA4A28"/>
    <w:rsid w:val="00DA715D"/>
    <w:rsid w:val="00DB281F"/>
    <w:rsid w:val="00DB4730"/>
    <w:rsid w:val="00DB5C15"/>
    <w:rsid w:val="00DB5D41"/>
    <w:rsid w:val="00DC1B4A"/>
    <w:rsid w:val="00DC329B"/>
    <w:rsid w:val="00DC3F0C"/>
    <w:rsid w:val="00DC49BB"/>
    <w:rsid w:val="00DC4C21"/>
    <w:rsid w:val="00DC5A97"/>
    <w:rsid w:val="00DC5AAC"/>
    <w:rsid w:val="00DC5B67"/>
    <w:rsid w:val="00DC6340"/>
    <w:rsid w:val="00DC7E01"/>
    <w:rsid w:val="00DD12C0"/>
    <w:rsid w:val="00DE021B"/>
    <w:rsid w:val="00DE2AB9"/>
    <w:rsid w:val="00DE3522"/>
    <w:rsid w:val="00DE4DCB"/>
    <w:rsid w:val="00DE5102"/>
    <w:rsid w:val="00DE542F"/>
    <w:rsid w:val="00DE6AB2"/>
    <w:rsid w:val="00DE772B"/>
    <w:rsid w:val="00DE799F"/>
    <w:rsid w:val="00DE7BE1"/>
    <w:rsid w:val="00DF1AA8"/>
    <w:rsid w:val="00DF5E34"/>
    <w:rsid w:val="00E00FB1"/>
    <w:rsid w:val="00E0299A"/>
    <w:rsid w:val="00E06500"/>
    <w:rsid w:val="00E103A6"/>
    <w:rsid w:val="00E11AAA"/>
    <w:rsid w:val="00E11E84"/>
    <w:rsid w:val="00E124C9"/>
    <w:rsid w:val="00E132E0"/>
    <w:rsid w:val="00E15BBF"/>
    <w:rsid w:val="00E1603D"/>
    <w:rsid w:val="00E161CF"/>
    <w:rsid w:val="00E16B8B"/>
    <w:rsid w:val="00E17B43"/>
    <w:rsid w:val="00E21695"/>
    <w:rsid w:val="00E2290A"/>
    <w:rsid w:val="00E24A0E"/>
    <w:rsid w:val="00E2742A"/>
    <w:rsid w:val="00E319C0"/>
    <w:rsid w:val="00E31A5B"/>
    <w:rsid w:val="00E31CC1"/>
    <w:rsid w:val="00E31DA8"/>
    <w:rsid w:val="00E3246E"/>
    <w:rsid w:val="00E32E93"/>
    <w:rsid w:val="00E35974"/>
    <w:rsid w:val="00E368AC"/>
    <w:rsid w:val="00E36B12"/>
    <w:rsid w:val="00E374B9"/>
    <w:rsid w:val="00E375A2"/>
    <w:rsid w:val="00E40964"/>
    <w:rsid w:val="00E43EAF"/>
    <w:rsid w:val="00E44AD7"/>
    <w:rsid w:val="00E45529"/>
    <w:rsid w:val="00E4673A"/>
    <w:rsid w:val="00E47C1B"/>
    <w:rsid w:val="00E51D36"/>
    <w:rsid w:val="00E51DB2"/>
    <w:rsid w:val="00E62B95"/>
    <w:rsid w:val="00E65798"/>
    <w:rsid w:val="00E658CD"/>
    <w:rsid w:val="00E664C7"/>
    <w:rsid w:val="00E66818"/>
    <w:rsid w:val="00E67EB4"/>
    <w:rsid w:val="00E700FB"/>
    <w:rsid w:val="00E70208"/>
    <w:rsid w:val="00E73DAC"/>
    <w:rsid w:val="00E74401"/>
    <w:rsid w:val="00E75AC9"/>
    <w:rsid w:val="00E77608"/>
    <w:rsid w:val="00E7772C"/>
    <w:rsid w:val="00E77A87"/>
    <w:rsid w:val="00E77E5B"/>
    <w:rsid w:val="00E846E0"/>
    <w:rsid w:val="00E84C25"/>
    <w:rsid w:val="00E85AF0"/>
    <w:rsid w:val="00E8667F"/>
    <w:rsid w:val="00E87247"/>
    <w:rsid w:val="00E8755D"/>
    <w:rsid w:val="00E91152"/>
    <w:rsid w:val="00E9228F"/>
    <w:rsid w:val="00E92456"/>
    <w:rsid w:val="00E93053"/>
    <w:rsid w:val="00E93820"/>
    <w:rsid w:val="00E93E72"/>
    <w:rsid w:val="00E95734"/>
    <w:rsid w:val="00E96591"/>
    <w:rsid w:val="00E968C8"/>
    <w:rsid w:val="00E96EA5"/>
    <w:rsid w:val="00E97353"/>
    <w:rsid w:val="00EA01D5"/>
    <w:rsid w:val="00EA0723"/>
    <w:rsid w:val="00EA3A6A"/>
    <w:rsid w:val="00EA40F9"/>
    <w:rsid w:val="00EA4E9A"/>
    <w:rsid w:val="00EA4ED3"/>
    <w:rsid w:val="00EA598B"/>
    <w:rsid w:val="00EA5A37"/>
    <w:rsid w:val="00EA7877"/>
    <w:rsid w:val="00EA7EFC"/>
    <w:rsid w:val="00EB0B53"/>
    <w:rsid w:val="00EB2318"/>
    <w:rsid w:val="00EB3E3E"/>
    <w:rsid w:val="00EB4403"/>
    <w:rsid w:val="00EB49FE"/>
    <w:rsid w:val="00EB5678"/>
    <w:rsid w:val="00EB5C01"/>
    <w:rsid w:val="00EB6F73"/>
    <w:rsid w:val="00EB7921"/>
    <w:rsid w:val="00EC08AB"/>
    <w:rsid w:val="00EC108D"/>
    <w:rsid w:val="00EC18DC"/>
    <w:rsid w:val="00EC5A23"/>
    <w:rsid w:val="00EC67EC"/>
    <w:rsid w:val="00ED02E1"/>
    <w:rsid w:val="00ED0E23"/>
    <w:rsid w:val="00ED14F5"/>
    <w:rsid w:val="00ED3114"/>
    <w:rsid w:val="00EE5284"/>
    <w:rsid w:val="00EE69C9"/>
    <w:rsid w:val="00EE7088"/>
    <w:rsid w:val="00EE7A05"/>
    <w:rsid w:val="00EF058C"/>
    <w:rsid w:val="00EF06D4"/>
    <w:rsid w:val="00EF10D4"/>
    <w:rsid w:val="00EF1EA8"/>
    <w:rsid w:val="00EF4B84"/>
    <w:rsid w:val="00EF4DB2"/>
    <w:rsid w:val="00EF66F9"/>
    <w:rsid w:val="00F00790"/>
    <w:rsid w:val="00F02027"/>
    <w:rsid w:val="00F03DBD"/>
    <w:rsid w:val="00F04269"/>
    <w:rsid w:val="00F053C8"/>
    <w:rsid w:val="00F07ED0"/>
    <w:rsid w:val="00F10B0F"/>
    <w:rsid w:val="00F124E7"/>
    <w:rsid w:val="00F12B3A"/>
    <w:rsid w:val="00F2418D"/>
    <w:rsid w:val="00F259FB"/>
    <w:rsid w:val="00F260A6"/>
    <w:rsid w:val="00F26A26"/>
    <w:rsid w:val="00F26BBE"/>
    <w:rsid w:val="00F27071"/>
    <w:rsid w:val="00F31C16"/>
    <w:rsid w:val="00F3328F"/>
    <w:rsid w:val="00F34F98"/>
    <w:rsid w:val="00F35B12"/>
    <w:rsid w:val="00F40BE2"/>
    <w:rsid w:val="00F435FE"/>
    <w:rsid w:val="00F4465B"/>
    <w:rsid w:val="00F457AE"/>
    <w:rsid w:val="00F45C16"/>
    <w:rsid w:val="00F47C4A"/>
    <w:rsid w:val="00F51861"/>
    <w:rsid w:val="00F52C94"/>
    <w:rsid w:val="00F5332D"/>
    <w:rsid w:val="00F539FA"/>
    <w:rsid w:val="00F5629A"/>
    <w:rsid w:val="00F57BAE"/>
    <w:rsid w:val="00F602CD"/>
    <w:rsid w:val="00F60A8D"/>
    <w:rsid w:val="00F61104"/>
    <w:rsid w:val="00F62E50"/>
    <w:rsid w:val="00F645BE"/>
    <w:rsid w:val="00F647AF"/>
    <w:rsid w:val="00F6605D"/>
    <w:rsid w:val="00F66D92"/>
    <w:rsid w:val="00F66E57"/>
    <w:rsid w:val="00F7009C"/>
    <w:rsid w:val="00F713A7"/>
    <w:rsid w:val="00F716A7"/>
    <w:rsid w:val="00F730E9"/>
    <w:rsid w:val="00F73C79"/>
    <w:rsid w:val="00F74D36"/>
    <w:rsid w:val="00F75851"/>
    <w:rsid w:val="00F75A02"/>
    <w:rsid w:val="00F76457"/>
    <w:rsid w:val="00F776A1"/>
    <w:rsid w:val="00F82EAF"/>
    <w:rsid w:val="00F834CD"/>
    <w:rsid w:val="00F86C21"/>
    <w:rsid w:val="00F90836"/>
    <w:rsid w:val="00F911A7"/>
    <w:rsid w:val="00F91404"/>
    <w:rsid w:val="00F91521"/>
    <w:rsid w:val="00F923D2"/>
    <w:rsid w:val="00F9275C"/>
    <w:rsid w:val="00F92BBF"/>
    <w:rsid w:val="00F95DF1"/>
    <w:rsid w:val="00F962B7"/>
    <w:rsid w:val="00F97D97"/>
    <w:rsid w:val="00F97FDE"/>
    <w:rsid w:val="00FA19B5"/>
    <w:rsid w:val="00FA3899"/>
    <w:rsid w:val="00FA3F1B"/>
    <w:rsid w:val="00FA4301"/>
    <w:rsid w:val="00FA4D9D"/>
    <w:rsid w:val="00FB1489"/>
    <w:rsid w:val="00FB30C9"/>
    <w:rsid w:val="00FB4C62"/>
    <w:rsid w:val="00FB654B"/>
    <w:rsid w:val="00FB6F43"/>
    <w:rsid w:val="00FC1BB5"/>
    <w:rsid w:val="00FC26ED"/>
    <w:rsid w:val="00FC3333"/>
    <w:rsid w:val="00FD01A9"/>
    <w:rsid w:val="00FD0E28"/>
    <w:rsid w:val="00FD22E4"/>
    <w:rsid w:val="00FD366B"/>
    <w:rsid w:val="00FD43E4"/>
    <w:rsid w:val="00FD568B"/>
    <w:rsid w:val="00FD574D"/>
    <w:rsid w:val="00FD6D1D"/>
    <w:rsid w:val="00FE0346"/>
    <w:rsid w:val="00FE072E"/>
    <w:rsid w:val="00FE1A7E"/>
    <w:rsid w:val="00FE1C32"/>
    <w:rsid w:val="00FE41AD"/>
    <w:rsid w:val="00FE5ADC"/>
    <w:rsid w:val="00FE5E8E"/>
    <w:rsid w:val="00FE6626"/>
    <w:rsid w:val="00FE7502"/>
    <w:rsid w:val="00FF2A37"/>
    <w:rsid w:val="00FF3DFA"/>
    <w:rsid w:val="00FF422C"/>
    <w:rsid w:val="00FF44C0"/>
    <w:rsid w:val="00FF54B5"/>
    <w:rsid w:val="00FF7130"/>
    <w:rsid w:val="00FF79FC"/>
    <w:rsid w:val="00FF7AE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BCDD3"/>
  <w15:docId w15:val="{9C8DF02C-9AF2-481B-8A1A-4186C727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GB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851"/>
  </w:style>
  <w:style w:type="paragraph" w:styleId="Heading1">
    <w:name w:val="heading 1"/>
    <w:basedOn w:val="Normal"/>
    <w:next w:val="Normal"/>
    <w:link w:val="Heading1Char"/>
    <w:uiPriority w:val="9"/>
    <w:qFormat/>
    <w:rsid w:val="00CC21F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0079A7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1F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79A7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1F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079A7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1F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00A3E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1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00A3E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1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A3E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1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0A3E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1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0A3E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1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A3E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0A2363"/>
    <w:pPr>
      <w:numPr>
        <w:numId w:val="1"/>
      </w:numPr>
    </w:pPr>
  </w:style>
  <w:style w:type="table" w:styleId="TableGrid">
    <w:name w:val="Table Grid"/>
    <w:basedOn w:val="TableNormal"/>
    <w:uiPriority w:val="59"/>
    <w:rsid w:val="001E4385"/>
    <w:pPr>
      <w:adjustRightInd w:val="0"/>
      <w:snapToGrid w:val="0"/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5DD0"/>
    <w:pPr>
      <w:spacing w:after="0" w:line="240" w:lineRule="auto"/>
    </w:pPr>
    <w:rPr>
      <w:sz w:val="16"/>
    </w:rPr>
  </w:style>
  <w:style w:type="paragraph" w:styleId="Footer">
    <w:name w:val="footer"/>
    <w:basedOn w:val="Normal"/>
    <w:rsid w:val="00D25DD0"/>
    <w:pPr>
      <w:spacing w:after="0" w:line="240" w:lineRule="auto"/>
    </w:pPr>
    <w:rPr>
      <w:sz w:val="16"/>
      <w:szCs w:val="14"/>
    </w:rPr>
  </w:style>
  <w:style w:type="character" w:styleId="PageNumber">
    <w:name w:val="page number"/>
    <w:basedOn w:val="DefaultParagraphFont"/>
    <w:semiHidden/>
    <w:rsid w:val="00997D31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semiHidden/>
    <w:rsid w:val="00CD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97874"/>
    <w:rPr>
      <w:rFonts w:ascii="Tahoma" w:hAnsi="Tahoma" w:cs="Tahoma"/>
      <w:color w:val="5A5154"/>
      <w:sz w:val="16"/>
      <w:szCs w:val="16"/>
      <w:lang w:val="en-AU" w:eastAsia="ja-JP"/>
    </w:rPr>
  </w:style>
  <w:style w:type="paragraph" w:customStyle="1" w:styleId="Address">
    <w:name w:val="Address"/>
    <w:basedOn w:val="Normal"/>
    <w:rsid w:val="00D25DD0"/>
    <w:pPr>
      <w:contextualSpacing/>
    </w:pPr>
  </w:style>
  <w:style w:type="paragraph" w:customStyle="1" w:styleId="Subject">
    <w:name w:val="Subject"/>
    <w:basedOn w:val="Normal"/>
    <w:next w:val="Normal"/>
    <w:rsid w:val="00D25DD0"/>
    <w:rPr>
      <w:b/>
    </w:rPr>
  </w:style>
  <w:style w:type="paragraph" w:customStyle="1" w:styleId="Subheading">
    <w:name w:val="Subheading"/>
    <w:basedOn w:val="Normal"/>
    <w:rsid w:val="00CA31F9"/>
    <w:rPr>
      <w:b/>
      <w:color w:val="5A5154"/>
    </w:rPr>
  </w:style>
  <w:style w:type="paragraph" w:customStyle="1" w:styleId="SingleSpacing">
    <w:name w:val="Single Spacing"/>
    <w:basedOn w:val="Address"/>
    <w:rsid w:val="00D25DD0"/>
    <w:pPr>
      <w:spacing w:after="0" w:line="0" w:lineRule="atLeast"/>
    </w:pPr>
  </w:style>
  <w:style w:type="paragraph" w:styleId="NormalWeb">
    <w:name w:val="Normal (Web)"/>
    <w:basedOn w:val="Normal"/>
    <w:uiPriority w:val="99"/>
    <w:unhideWhenUsed/>
    <w:rsid w:val="00CE7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CE70A0"/>
  </w:style>
  <w:style w:type="character" w:styleId="Strong">
    <w:name w:val="Strong"/>
    <w:basedOn w:val="DefaultParagraphFont"/>
    <w:uiPriority w:val="22"/>
    <w:qFormat/>
    <w:rsid w:val="00CC21F3"/>
    <w:rPr>
      <w:b/>
      <w:bCs/>
    </w:rPr>
  </w:style>
  <w:style w:type="character" w:styleId="Hyperlink">
    <w:name w:val="Hyperlink"/>
    <w:basedOn w:val="DefaultParagraphFont"/>
    <w:unhideWhenUsed/>
    <w:rsid w:val="00175332"/>
    <w:rPr>
      <w:color w:val="4D4D4F" w:themeColor="text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21F3"/>
    <w:rPr>
      <w:rFonts w:asciiTheme="majorHAnsi" w:eastAsiaTheme="majorEastAsia" w:hAnsiTheme="majorHAnsi" w:cstheme="majorBidi"/>
      <w:color w:val="0079A7" w:themeColor="accent6" w:themeShade="BF"/>
      <w:sz w:val="40"/>
      <w:szCs w:val="40"/>
    </w:rPr>
  </w:style>
  <w:style w:type="paragraph" w:styleId="ListParagraph">
    <w:name w:val="List Paragraph"/>
    <w:basedOn w:val="Normal"/>
    <w:uiPriority w:val="34"/>
    <w:qFormat/>
    <w:rsid w:val="003404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4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EC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34EC5"/>
    <w:rPr>
      <w:rFonts w:ascii="Arial" w:hAnsi="Arial"/>
      <w:color w:val="4D4D4F" w:themeColor="text2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4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4EC5"/>
    <w:rPr>
      <w:rFonts w:ascii="Arial" w:hAnsi="Arial"/>
      <w:b/>
      <w:bCs/>
      <w:color w:val="4D4D4F" w:themeColor="text2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1F3"/>
    <w:rPr>
      <w:rFonts w:asciiTheme="majorHAnsi" w:eastAsiaTheme="majorEastAsia" w:hAnsiTheme="majorHAnsi" w:cstheme="majorBidi"/>
      <w:color w:val="00A3E0" w:themeColor="accent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1F3"/>
    <w:rPr>
      <w:rFonts w:asciiTheme="majorHAnsi" w:eastAsiaTheme="majorEastAsia" w:hAnsiTheme="majorHAnsi" w:cstheme="majorBidi"/>
      <w:color w:val="0079A7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1F3"/>
    <w:rPr>
      <w:rFonts w:asciiTheme="majorHAnsi" w:eastAsiaTheme="majorEastAsia" w:hAnsiTheme="majorHAnsi" w:cstheme="majorBidi"/>
      <w:color w:val="0079A7" w:themeColor="accent6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1F3"/>
    <w:rPr>
      <w:rFonts w:asciiTheme="majorHAnsi" w:eastAsiaTheme="majorEastAsia" w:hAnsiTheme="majorHAnsi" w:cstheme="majorBidi"/>
      <w:i/>
      <w:iCs/>
      <w:color w:val="00A3E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1F3"/>
    <w:rPr>
      <w:rFonts w:asciiTheme="majorHAnsi" w:eastAsiaTheme="majorEastAsia" w:hAnsiTheme="majorHAnsi" w:cstheme="majorBidi"/>
      <w:color w:val="00A3E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1F3"/>
    <w:rPr>
      <w:rFonts w:asciiTheme="majorHAnsi" w:eastAsiaTheme="majorEastAsia" w:hAnsiTheme="majorHAnsi" w:cstheme="majorBidi"/>
      <w:b/>
      <w:bCs/>
      <w:color w:val="00A3E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1F3"/>
    <w:rPr>
      <w:rFonts w:asciiTheme="majorHAnsi" w:eastAsiaTheme="majorEastAsia" w:hAnsiTheme="majorHAnsi" w:cstheme="majorBidi"/>
      <w:b/>
      <w:bCs/>
      <w:i/>
      <w:iCs/>
      <w:color w:val="00A3E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1F3"/>
    <w:rPr>
      <w:rFonts w:asciiTheme="majorHAnsi" w:eastAsiaTheme="majorEastAsia" w:hAnsiTheme="majorHAnsi" w:cstheme="majorBidi"/>
      <w:i/>
      <w:iCs/>
      <w:color w:val="00A3E0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21F3"/>
    <w:pPr>
      <w:spacing w:line="240" w:lineRule="auto"/>
    </w:pPr>
    <w:rPr>
      <w:b/>
      <w:bCs/>
      <w:smallCaps/>
      <w:color w:val="8A8A8D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C21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676769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C21F3"/>
    <w:rPr>
      <w:rFonts w:asciiTheme="majorHAnsi" w:eastAsiaTheme="majorEastAsia" w:hAnsiTheme="majorHAnsi" w:cstheme="majorBidi"/>
      <w:color w:val="676769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1F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C21F3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CC21F3"/>
    <w:rPr>
      <w:i/>
      <w:iCs/>
      <w:color w:val="00A3E0" w:themeColor="accent6"/>
    </w:rPr>
  </w:style>
  <w:style w:type="paragraph" w:styleId="NoSpacing">
    <w:name w:val="No Spacing"/>
    <w:uiPriority w:val="1"/>
    <w:qFormat/>
    <w:rsid w:val="00CC21F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C21F3"/>
    <w:pPr>
      <w:spacing w:before="160"/>
      <w:ind w:left="720" w:right="720"/>
      <w:jc w:val="center"/>
    </w:pPr>
    <w:rPr>
      <w:i/>
      <w:iCs/>
      <w:color w:val="676769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CC21F3"/>
    <w:rPr>
      <w:i/>
      <w:iCs/>
      <w:color w:val="676769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1F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00A3E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1F3"/>
    <w:rPr>
      <w:rFonts w:asciiTheme="majorHAnsi" w:eastAsiaTheme="majorEastAsia" w:hAnsiTheme="majorHAnsi" w:cstheme="majorBidi"/>
      <w:i/>
      <w:iCs/>
      <w:color w:val="00A3E0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C21F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C21F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C21F3"/>
    <w:rPr>
      <w:smallCaps/>
      <w:color w:val="8A8A8D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CC21F3"/>
    <w:rPr>
      <w:b/>
      <w:bCs/>
      <w:smallCaps/>
      <w:color w:val="00A3E0" w:themeColor="accent6"/>
    </w:rPr>
  </w:style>
  <w:style w:type="character" w:styleId="BookTitle">
    <w:name w:val="Book Title"/>
    <w:basedOn w:val="DefaultParagraphFont"/>
    <w:uiPriority w:val="33"/>
    <w:qFormat/>
    <w:rsid w:val="00CC21F3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21F3"/>
    <w:pPr>
      <w:outlineLvl w:val="9"/>
    </w:pPr>
  </w:style>
  <w:style w:type="character" w:styleId="FootnoteReference">
    <w:name w:val="footnote reference"/>
    <w:uiPriority w:val="99"/>
    <w:rsid w:val="000F16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6D4"/>
    <w:pPr>
      <w:spacing w:after="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6D4"/>
    <w:rPr>
      <w:rFonts w:eastAsiaTheme="minorHAnsi"/>
      <w:sz w:val="20"/>
      <w:szCs w:val="20"/>
      <w:lang w:val="en-AU" w:eastAsia="en-US"/>
    </w:rPr>
  </w:style>
  <w:style w:type="character" w:styleId="Mention">
    <w:name w:val="Mention"/>
    <w:basedOn w:val="DefaultParagraphFont"/>
    <w:uiPriority w:val="99"/>
    <w:unhideWhenUsed/>
    <w:rsid w:val="004618F3"/>
    <w:rPr>
      <w:color w:val="2B579A"/>
      <w:shd w:val="clear" w:color="auto" w:fill="E1DFDD"/>
    </w:rPr>
  </w:style>
  <w:style w:type="paragraph" w:customStyle="1" w:styleId="Level1">
    <w:name w:val="Level 1."/>
    <w:basedOn w:val="Normal"/>
    <w:next w:val="Normal"/>
    <w:rsid w:val="002B28AF"/>
    <w:pPr>
      <w:keepNext/>
      <w:numPr>
        <w:numId w:val="2"/>
      </w:numPr>
      <w:pBdr>
        <w:bottom w:val="single" w:sz="4" w:space="6" w:color="auto"/>
      </w:pBdr>
      <w:spacing w:before="400" w:after="0" w:line="240" w:lineRule="atLeast"/>
      <w:outlineLvl w:val="1"/>
    </w:pPr>
    <w:rPr>
      <w:rFonts w:ascii="Arial" w:eastAsia="SimSun" w:hAnsi="Arial" w:cs="Arial"/>
      <w:b/>
      <w:caps/>
      <w:sz w:val="20"/>
      <w:szCs w:val="20"/>
      <w:lang w:val="en-AU" w:eastAsia="zh-CN"/>
    </w:rPr>
  </w:style>
  <w:style w:type="paragraph" w:customStyle="1" w:styleId="Level11">
    <w:name w:val="Level 1.1"/>
    <w:basedOn w:val="Normal"/>
    <w:next w:val="Normal"/>
    <w:rsid w:val="002B28AF"/>
    <w:pPr>
      <w:keepNext/>
      <w:numPr>
        <w:ilvl w:val="1"/>
        <w:numId w:val="2"/>
      </w:numPr>
      <w:spacing w:before="200" w:after="0" w:line="240" w:lineRule="atLeast"/>
      <w:outlineLvl w:val="2"/>
    </w:pPr>
    <w:rPr>
      <w:rFonts w:ascii="Times New Roman" w:eastAsia="Times New Roman" w:hAnsi="Times New Roman" w:cs="Times New Roman"/>
      <w:b/>
      <w:sz w:val="20"/>
      <w:szCs w:val="20"/>
      <w:lang w:val="en-AU" w:eastAsia="zh-CN"/>
    </w:rPr>
  </w:style>
  <w:style w:type="paragraph" w:customStyle="1" w:styleId="Leveli">
    <w:name w:val="Level (i)"/>
    <w:basedOn w:val="Normal"/>
    <w:next w:val="Normal"/>
    <w:rsid w:val="002B28AF"/>
    <w:pPr>
      <w:numPr>
        <w:ilvl w:val="3"/>
        <w:numId w:val="2"/>
      </w:numPr>
      <w:spacing w:before="200" w:after="0" w:line="240" w:lineRule="atLeast"/>
      <w:outlineLvl w:val="4"/>
    </w:pPr>
    <w:rPr>
      <w:rFonts w:ascii="Arial" w:eastAsia="Times New Roman" w:hAnsi="Arial" w:cs="Arial"/>
      <w:sz w:val="20"/>
      <w:szCs w:val="20"/>
      <w:lang w:val="en-AU" w:eastAsia="zh-CN"/>
    </w:rPr>
  </w:style>
  <w:style w:type="paragraph" w:customStyle="1" w:styleId="LevelA">
    <w:name w:val="Level(A)"/>
    <w:basedOn w:val="Normal"/>
    <w:next w:val="Normal"/>
    <w:rsid w:val="002B28AF"/>
    <w:pPr>
      <w:numPr>
        <w:ilvl w:val="4"/>
        <w:numId w:val="2"/>
      </w:numPr>
      <w:spacing w:before="200" w:after="0" w:line="240" w:lineRule="atLeast"/>
      <w:outlineLvl w:val="5"/>
    </w:pPr>
    <w:rPr>
      <w:rFonts w:ascii="Arial" w:eastAsia="SimSun" w:hAnsi="Arial" w:cs="Arial"/>
      <w:sz w:val="20"/>
      <w:szCs w:val="20"/>
      <w:lang w:val="en-AU" w:eastAsia="zh-CN"/>
    </w:rPr>
  </w:style>
  <w:style w:type="paragraph" w:customStyle="1" w:styleId="LevelI0">
    <w:name w:val="Level(I)"/>
    <w:basedOn w:val="Normal"/>
    <w:next w:val="Normal"/>
    <w:rsid w:val="002B28AF"/>
    <w:pPr>
      <w:numPr>
        <w:ilvl w:val="5"/>
        <w:numId w:val="2"/>
      </w:numPr>
      <w:spacing w:before="200" w:after="0" w:line="240" w:lineRule="atLeast"/>
      <w:outlineLvl w:val="6"/>
    </w:pPr>
    <w:rPr>
      <w:rFonts w:ascii="Arial" w:eastAsia="SimSun" w:hAnsi="Arial" w:cs="Arial"/>
      <w:sz w:val="20"/>
      <w:szCs w:val="20"/>
      <w:lang w:val="en-AU" w:eastAsia="zh-CN"/>
    </w:rPr>
  </w:style>
  <w:style w:type="table" w:customStyle="1" w:styleId="TableGrid1">
    <w:name w:val="Table Grid1"/>
    <w:basedOn w:val="TableNormal"/>
    <w:next w:val="TableGrid"/>
    <w:uiPriority w:val="39"/>
    <w:rsid w:val="00430836"/>
    <w:pPr>
      <w:spacing w:after="0" w:line="240" w:lineRule="auto"/>
    </w:pPr>
    <w:rPr>
      <w:rFonts w:eastAsia="Aptos"/>
      <w:kern w:val="2"/>
      <w:sz w:val="22"/>
      <w:szCs w:val="22"/>
      <w:lang w:val="en-AU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1AA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A3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hael.Mussig\OneDrive%20-%20Endeavour%20Foundation\Desktop\Endeavour%20Foundation%20Letterhead%20July%2023.dotx" TargetMode="External"/></Relationships>
</file>

<file path=word/theme/theme1.xml><?xml version="1.0" encoding="utf-8"?>
<a:theme xmlns:a="http://schemas.openxmlformats.org/drawingml/2006/main" name="Office Theme">
  <a:themeElements>
    <a:clrScheme name="EF_COLOURS">
      <a:dk1>
        <a:srgbClr val="4D4D4F"/>
      </a:dk1>
      <a:lt1>
        <a:srgbClr val="FFFFFF"/>
      </a:lt1>
      <a:dk2>
        <a:srgbClr val="4D4D4F"/>
      </a:dk2>
      <a:lt2>
        <a:srgbClr val="E6E7E8"/>
      </a:lt2>
      <a:accent1>
        <a:srgbClr val="6459A7"/>
      </a:accent1>
      <a:accent2>
        <a:srgbClr val="D32846"/>
      </a:accent2>
      <a:accent3>
        <a:srgbClr val="983C90"/>
      </a:accent3>
      <a:accent4>
        <a:srgbClr val="EE7623"/>
      </a:accent4>
      <a:accent5>
        <a:srgbClr val="A39BCF"/>
      </a:accent5>
      <a:accent6>
        <a:srgbClr val="00A3E0"/>
      </a:accent6>
      <a:hlink>
        <a:srgbClr val="E6E7E8"/>
      </a:hlink>
      <a:folHlink>
        <a:srgbClr val="6458A6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6322C80A24E42A77FC9C9EEBFE70C" ma:contentTypeVersion="14" ma:contentTypeDescription="Create a new document." ma:contentTypeScope="" ma:versionID="6b7b2cd50af3f7278d887fd0e8d2ee9c">
  <xsd:schema xmlns:xsd="http://www.w3.org/2001/XMLSchema" xmlns:xs="http://www.w3.org/2001/XMLSchema" xmlns:p="http://schemas.microsoft.com/office/2006/metadata/properties" xmlns:ns2="1d01b53a-e259-43d3-b6e5-70452299174e" xmlns:ns3="cfbd7a30-1cca-4d90-a2f8-d1207f7d4cc4" targetNamespace="http://schemas.microsoft.com/office/2006/metadata/properties" ma:root="true" ma:fieldsID="cf747c1738908ae0cad902521dcb9cce" ns2:_="" ns3:_="">
    <xsd:import namespace="1d01b53a-e259-43d3-b6e5-70452299174e"/>
    <xsd:import namespace="cfbd7a30-1cca-4d90-a2f8-d1207f7d4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b53a-e259-43d3-b6e5-704522991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c495e5-7a42-4726-adb2-1fe679b3a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d7a30-1cca-4d90-a2f8-d1207f7d4c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51055-e076-4877-9d0a-d2ac0efea045}" ma:internalName="TaxCatchAll" ma:showField="CatchAllData" ma:web="cfbd7a30-1cca-4d90-a2f8-d1207f7d4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1b53a-e259-43d3-b6e5-70452299174e">
      <Terms xmlns="http://schemas.microsoft.com/office/infopath/2007/PartnerControls"/>
    </lcf76f155ced4ddcb4097134ff3c332f>
    <TaxCatchAll xmlns="cfbd7a30-1cca-4d90-a2f8-d1207f7d4c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ABF4-ED94-4555-801C-0A6DBD12A94D}"/>
</file>

<file path=customXml/itemProps2.xml><?xml version="1.0" encoding="utf-8"?>
<ds:datastoreItem xmlns:ds="http://schemas.openxmlformats.org/officeDocument/2006/customXml" ds:itemID="{AA04A0B3-AE10-429A-B020-B0CEBDB6A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00F88-E28B-4C64-A185-FDBAC668E9C0}">
  <ds:schemaRefs>
    <ds:schemaRef ds:uri="http://schemas.microsoft.com/office/2006/metadata/properties"/>
    <ds:schemaRef ds:uri="http://schemas.microsoft.com/office/infopath/2007/PartnerControls"/>
    <ds:schemaRef ds:uri="f470907f-5a14-4179-bdac-0231c968eb0c"/>
    <ds:schemaRef ds:uri="f44995e8-abe5-4111-a805-84682066c7c9"/>
  </ds:schemaRefs>
</ds:datastoreItem>
</file>

<file path=customXml/itemProps4.xml><?xml version="1.0" encoding="utf-8"?>
<ds:datastoreItem xmlns:ds="http://schemas.openxmlformats.org/officeDocument/2006/customXml" ds:itemID="{73846B99-9E5B-FF43-B9EA-7A40139E95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c549a2e-71f8-42f6-bf12-c83b48e8fc94}" enabled="0" method="" siteId="{9c549a2e-71f8-42f6-bf12-c83b48e8fc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Endeavour Foundation Letterhead July 23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Foundation</Company>
  <LinksUpToDate>false</LinksUpToDate>
  <CharactersWithSpaces>2214</CharactersWithSpaces>
  <SharedDoc>false</SharedDoc>
  <HLinks>
    <vt:vector size="12" baseType="variant"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https://www.endeavour.com.au/about-us/who-we-are/board-of-directors</vt:lpwstr>
      </vt:variant>
      <vt:variant>
        <vt:lpwstr/>
      </vt:variant>
      <vt:variant>
        <vt:i4>4325387</vt:i4>
      </vt:variant>
      <vt:variant>
        <vt:i4>0</vt:i4>
      </vt:variant>
      <vt:variant>
        <vt:i4>0</vt:i4>
      </vt:variant>
      <vt:variant>
        <vt:i4>5</vt:i4>
      </vt:variant>
      <vt:variant>
        <vt:lpwstr>https://www.arts.gov.au/publications/arts-portfolio-appointments-expression-interest-form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Mussig</dc:creator>
  <cp:keywords/>
  <cp:lastModifiedBy>Kaylene Porter</cp:lastModifiedBy>
  <cp:revision>4</cp:revision>
  <cp:lastPrinted>2025-05-27T00:15:00Z</cp:lastPrinted>
  <dcterms:created xsi:type="dcterms:W3CDTF">2026-08-04T05:32:00Z</dcterms:created>
  <dcterms:modified xsi:type="dcterms:W3CDTF">2026-08-04T05:33:00Z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Long">
    <vt:lpwstr>Company Long</vt:lpwstr>
  </property>
  <property fmtid="{D5CDD505-2E9C-101B-9397-08002B2CF9AE}" pid="3" name="CompanyShort">
    <vt:lpwstr>CompanyShort</vt:lpwstr>
  </property>
  <property fmtid="{D5CDD505-2E9C-101B-9397-08002B2CF9AE}" pid="4" name="MediaServiceImageTags">
    <vt:lpwstr/>
  </property>
  <property fmtid="{D5CDD505-2E9C-101B-9397-08002B2CF9AE}" pid="5" name="ContentTypeId">
    <vt:lpwstr>0x010100D566322C80A24E42A77FC9C9EEBFE70C</vt:lpwstr>
  </property>
  <property fmtid="{D5CDD505-2E9C-101B-9397-08002B2CF9AE}" pid="6" name="docLang">
    <vt:lpwstr>en</vt:lpwstr>
  </property>
</Properties>
</file>